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4F1" w:rsidRDefault="007454F1" w:rsidP="00F0216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00743">
        <w:rPr>
          <w:rFonts w:ascii="Times New Roman" w:hAnsi="Times New Roman"/>
          <w:b/>
          <w:sz w:val="28"/>
          <w:szCs w:val="28"/>
        </w:rPr>
        <w:t>Веселые сказки для артикуляционной гимнастики</w:t>
      </w:r>
    </w:p>
    <w:p w:rsidR="007454F1" w:rsidRDefault="007454F1" w:rsidP="003A0AB2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7454F1" w:rsidRPr="00F02160" w:rsidRDefault="007454F1" w:rsidP="00F02160">
      <w:pPr>
        <w:spacing w:after="0" w:line="240" w:lineRule="auto"/>
        <w:ind w:left="3540"/>
        <w:jc w:val="both"/>
        <w:rPr>
          <w:rFonts w:ascii="Times New Roman" w:hAnsi="Times New Roman"/>
          <w:i/>
          <w:sz w:val="28"/>
          <w:szCs w:val="28"/>
        </w:rPr>
      </w:pPr>
      <w:r w:rsidRPr="00F02160">
        <w:rPr>
          <w:rFonts w:ascii="Times New Roman" w:hAnsi="Times New Roman"/>
          <w:i/>
          <w:sz w:val="28"/>
          <w:szCs w:val="28"/>
        </w:rPr>
        <w:t>Материал подготовлен: учителем-логопедом МБДОУ «ДСОВ «Ромашка» О.В.Колисниченко</w:t>
      </w:r>
    </w:p>
    <w:p w:rsidR="007454F1" w:rsidRDefault="007454F1" w:rsidP="003A0AB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454F1" w:rsidRPr="00F02160" w:rsidRDefault="007454F1" w:rsidP="003A0AB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>Своевременное овладение правильной, чистой речью имеет важное  значение для формирования полноценной личности. Человек с хорошо развитой речью легко вступает в общение, он может понятно выражать свои мысли и желания. И наоборот, неясная речь весьма затрудняет взаимоотношения с окружающими и нередко накладывает тяжелый отпечаток на характер человека. Правильная, хорошо развитая речь является одним из основных показателей готовности ребенка к успешному обучению в школе. К сожалению, количество детей с дефектами речи, в том числе и с нарушениями звукопроизношения, год от года не уменьшается, а растет. Одним из условий нормального становления звукопроизношения является полноценная работа артикуляционного аппарата.</w:t>
      </w:r>
    </w:p>
    <w:p w:rsidR="007454F1" w:rsidRPr="00F02160" w:rsidRDefault="007454F1" w:rsidP="003A0AB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>Воспитание чистой речи у детей – задача большой общественной значимости, и серьезность ее должны осознавать все: логопеды, воспитатели и родители.  Но только занятий с логопедом недостаточно для выработки прочных навыков правильного произношения, необходимы дополнительные упражнения с родителями.</w:t>
      </w:r>
    </w:p>
    <w:p w:rsidR="007454F1" w:rsidRPr="00F02160" w:rsidRDefault="007454F1" w:rsidP="003A0AB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>Все люди на свете любят сказки. И любовь эта начинается в детстве. Волшебные, веселые и даже страшные – они всегда интересны. «Сказка – ложь, да в ней намек, добрым молодцам урок», - писал А.С. Пушкин. И действительно, в сказке всегда есть урок, но урок очень мягкий, добрый, скорее – это дружеский совет.</w:t>
      </w:r>
    </w:p>
    <w:p w:rsidR="007454F1" w:rsidRPr="00F02160" w:rsidRDefault="007454F1" w:rsidP="003A0AB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>Детская сказка – необходимый элемент воспитания ребенка, она доступным языком рассказывает ему о жизни, учит, освещает проблемы добра и зла, показывает выход из сложных ситуаций.</w:t>
      </w:r>
    </w:p>
    <w:p w:rsidR="007454F1" w:rsidRPr="00F02160" w:rsidRDefault="007454F1" w:rsidP="003A0AB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 Сказка — это язык детей, для них он наиболее информативен, нежели стиснутая пресная взрослая речь. Поэтому, если мы – взрослые хотим помочь, объяснить, поддержать, открыть что-то своему ребенку, то нужно заново освоить забытый детский язык – сказку.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>Рассказывая и читая сказки, мы воспитываем ребенка, развиваем его внутренний мир, даем знания о законах жизни и способах проявления творческой смекалки.</w:t>
      </w:r>
    </w:p>
    <w:p w:rsidR="007454F1" w:rsidRPr="00F02160" w:rsidRDefault="007454F1" w:rsidP="00F021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>Дети, которым читали сказки с раннего детства, быстрее начинают говорить не просто набором слов, а выражаясь на хорошем литературном языке.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2160">
        <w:rPr>
          <w:rFonts w:ascii="Times New Roman" w:hAnsi="Times New Roman"/>
          <w:sz w:val="28"/>
          <w:szCs w:val="28"/>
        </w:rPr>
        <w:t>Сказка формирует у ребенка на всю жизнь основы поведения и общения, учит упорству, терпению, умению ставить цели и идти к ним. Слушая сказки, дети накапливают в подсознании механизмы решения жизненных ситуаций, которые при необходимости активизируются.</w:t>
      </w:r>
    </w:p>
    <w:p w:rsidR="007454F1" w:rsidRPr="00F02160" w:rsidRDefault="007454F1" w:rsidP="003A0AB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>Сказка развивает творческий потенциал, фантазию, воображение и сочувствие маленького человечка. Так почему бы не использовать сказку для исправления детской речи?</w:t>
      </w:r>
    </w:p>
    <w:p w:rsidR="007454F1" w:rsidRPr="00F02160" w:rsidRDefault="007454F1" w:rsidP="003A0AB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>К  одним из наиболее важных принципов в работе с детьми,  можно отнести принцип повторяемости, что объясняется сниженной способностью автоматизировать умения. Но одни и те же упражнения быстро надоедают ребенку. Для того чтобы заинтересовать детей, все упражнения можно объединить в небольшие сказки. Эти сказки под силу придумать педагогу, родителям, а можно предложить пофантазировать самому ребенку. И тогда привычное занятие заиграет новыми красками, эмоциями, а соответственно ребенок сможет быстрее освоить необходимые знания и умения.</w:t>
      </w:r>
    </w:p>
    <w:p w:rsidR="007454F1" w:rsidRPr="00F02160" w:rsidRDefault="007454F1" w:rsidP="003A0AB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>Предлагаемые сказки придуманы для отработки комплексов упражнений, развивающих правильный артикуляционный уклад различных звуков. Можно рассказывать сказку и одновременно выполнять упражнения. Полезно, чтобы дети повторяли сказку на вечерних занятиях с воспитателем, дома с родителями. Подобное закрепление материала  может быть дополнением коррекции речи детей.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54F1" w:rsidRDefault="007454F1" w:rsidP="003A0AB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02160">
        <w:rPr>
          <w:rFonts w:ascii="Times New Roman" w:hAnsi="Times New Roman"/>
          <w:b/>
          <w:sz w:val="28"/>
          <w:szCs w:val="28"/>
        </w:rPr>
        <w:t>«Как подружились мышонок и котёнок»</w:t>
      </w:r>
    </w:p>
    <w:p w:rsidR="007454F1" w:rsidRPr="00F02160" w:rsidRDefault="007454F1" w:rsidP="003A0AB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454F1" w:rsidRPr="00963E20" w:rsidRDefault="007454F1" w:rsidP="003A0AB2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05pt;margin-top:23.3pt;width:66pt;height:99pt;z-index:251657216">
            <v:imagedata r:id="rId7" o:title="" cropleft="3900f" cropright="3129f"/>
            <w10:wrap type="square"/>
          </v:shape>
        </w:pict>
      </w:r>
      <w:r w:rsidRPr="00F02160">
        <w:rPr>
          <w:rFonts w:ascii="Times New Roman" w:hAnsi="Times New Roman"/>
          <w:sz w:val="28"/>
          <w:szCs w:val="28"/>
        </w:rPr>
        <w:t xml:space="preserve"> Однажды утром котёнок Тимка проснулся очень рано, почесал себя лапкой за ушком и решил умыться, причесаться </w:t>
      </w:r>
      <w:r w:rsidRPr="00F02160">
        <w:rPr>
          <w:rFonts w:ascii="Times New Roman" w:hAnsi="Times New Roman"/>
          <w:i/>
          <w:sz w:val="28"/>
          <w:szCs w:val="28"/>
        </w:rPr>
        <w:t xml:space="preserve"> </w:t>
      </w:r>
      <w:r w:rsidRPr="00F02160">
        <w:rPr>
          <w:rFonts w:ascii="Times New Roman" w:hAnsi="Times New Roman"/>
          <w:b/>
          <w:i/>
          <w:sz w:val="28"/>
          <w:szCs w:val="28"/>
        </w:rPr>
        <w:t>«Расчёска»</w:t>
      </w:r>
      <w:r w:rsidRPr="00963E20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 Улыбнулся котёнок, потянулся 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F02160">
        <w:rPr>
          <w:rFonts w:ascii="Times New Roman" w:hAnsi="Times New Roman"/>
          <w:b/>
          <w:i/>
          <w:sz w:val="28"/>
          <w:szCs w:val="28"/>
        </w:rPr>
        <w:t xml:space="preserve"> «Лягушки улыбаются», «Заборчик»</w:t>
      </w:r>
      <w:r w:rsidRPr="00F02160">
        <w:rPr>
          <w:rFonts w:ascii="Times New Roman" w:hAnsi="Times New Roman"/>
          <w:sz w:val="28"/>
          <w:szCs w:val="28"/>
        </w:rPr>
        <w:t xml:space="preserve"> и вдруг насторожился </w:t>
      </w:r>
      <w:r w:rsidRPr="00F02160">
        <w:rPr>
          <w:rFonts w:ascii="Times New Roman" w:hAnsi="Times New Roman"/>
          <w:i/>
          <w:sz w:val="28"/>
          <w:szCs w:val="28"/>
        </w:rPr>
        <w:t xml:space="preserve"> </w:t>
      </w:r>
      <w:r w:rsidRPr="00F02160">
        <w:rPr>
          <w:rFonts w:ascii="Times New Roman" w:hAnsi="Times New Roman"/>
          <w:b/>
          <w:i/>
          <w:sz w:val="28"/>
          <w:szCs w:val="28"/>
        </w:rPr>
        <w:t>«Бублик».</w:t>
      </w:r>
      <w:r w:rsidRPr="00F02160">
        <w:rPr>
          <w:rFonts w:ascii="Times New Roman" w:hAnsi="Times New Roman"/>
          <w:b/>
          <w:sz w:val="28"/>
          <w:szCs w:val="28"/>
        </w:rPr>
        <w:t xml:space="preserve"> 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Что это за шум? Прислушался, а это тикают часы </w:t>
      </w:r>
      <w:r w:rsidRPr="00F02160">
        <w:rPr>
          <w:rFonts w:ascii="Times New Roman" w:hAnsi="Times New Roman"/>
          <w:i/>
          <w:sz w:val="28"/>
          <w:szCs w:val="28"/>
        </w:rPr>
        <w:t xml:space="preserve"> </w:t>
      </w:r>
      <w:r w:rsidRPr="00F02160">
        <w:rPr>
          <w:rFonts w:ascii="Times New Roman" w:hAnsi="Times New Roman"/>
          <w:b/>
          <w:i/>
          <w:sz w:val="28"/>
          <w:szCs w:val="28"/>
        </w:rPr>
        <w:t>«Часики</w:t>
      </w:r>
      <w:r w:rsidRPr="00F02160">
        <w:rPr>
          <w:rFonts w:ascii="Times New Roman" w:hAnsi="Times New Roman"/>
          <w:b/>
          <w:sz w:val="28"/>
          <w:szCs w:val="28"/>
        </w:rPr>
        <w:t>».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 Нет, это не только часики, что-то ещё шумит.</w:t>
      </w:r>
    </w:p>
    <w:p w:rsidR="007454F1" w:rsidRPr="00F02160" w:rsidRDefault="007454F1" w:rsidP="003A0AB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>И тут Тимка заметил маленького мышонка, который быстро перебирая лапками бежал к кладовке. Котёнок очень удивился, потом обрадовался и начал тихонько красться за мышонком. Он улучил момент, прыгнул и зажал мышонка в передних лапках. Мышонок так испугался, что закрыл глаза и совсем перестал дышать.</w:t>
      </w:r>
    </w:p>
    <w:p w:rsidR="007454F1" w:rsidRPr="00F02160" w:rsidRDefault="007454F1" w:rsidP="003A0AB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«Мур, мяу!» — сказал Тимка и облизнулся </w:t>
      </w:r>
      <w:r w:rsidRPr="00F02160">
        <w:rPr>
          <w:rFonts w:ascii="Times New Roman" w:hAnsi="Times New Roman"/>
          <w:i/>
          <w:sz w:val="28"/>
          <w:szCs w:val="28"/>
        </w:rPr>
        <w:t xml:space="preserve"> </w:t>
      </w:r>
      <w:r w:rsidRPr="00F02160">
        <w:rPr>
          <w:rFonts w:ascii="Times New Roman" w:hAnsi="Times New Roman"/>
          <w:b/>
          <w:i/>
          <w:sz w:val="28"/>
          <w:szCs w:val="28"/>
        </w:rPr>
        <w:t>«Вкусное варенье»</w:t>
      </w:r>
      <w:r w:rsidRPr="00F02160">
        <w:rPr>
          <w:rFonts w:ascii="Times New Roman" w:hAnsi="Times New Roman"/>
          <w:b/>
          <w:sz w:val="28"/>
          <w:szCs w:val="28"/>
        </w:rPr>
        <w:t>.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Мышонок приоткрыл один глаз и увидел прямо перед собой острые кошачьи зубы. Он хотел запищать, но от страха не мог произнести ни звука и только слабо шевелил язычком </w:t>
      </w:r>
      <w:r w:rsidRPr="00F02160">
        <w:rPr>
          <w:rFonts w:ascii="Times New Roman" w:hAnsi="Times New Roman"/>
          <w:i/>
          <w:sz w:val="28"/>
          <w:szCs w:val="28"/>
        </w:rPr>
        <w:t xml:space="preserve"> </w:t>
      </w:r>
      <w:r w:rsidRPr="00F02160">
        <w:rPr>
          <w:rFonts w:ascii="Times New Roman" w:hAnsi="Times New Roman"/>
          <w:b/>
          <w:i/>
          <w:sz w:val="28"/>
          <w:szCs w:val="28"/>
        </w:rPr>
        <w:t>«Чашечка».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>- Ты что, не можешь разговаривать? — удивился котёнок и пошевелил мышонка лапой.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pict>
          <v:shape id="_x0000_s1027" type="#_x0000_t75" style="position:absolute;left:0;text-align:left;margin-left:0;margin-top:3.55pt;width:90pt;height:90pt;z-index:251660288">
            <v:imagedata r:id="rId8" o:title="" croptop="6195f" cropbottom="5248f" cropleft="1f" cropright="3948f"/>
            <w10:wrap type="square"/>
          </v:shape>
        </w:pict>
      </w:r>
      <w:r w:rsidRPr="00F02160">
        <w:rPr>
          <w:rFonts w:ascii="Times New Roman" w:hAnsi="Times New Roman"/>
          <w:sz w:val="28"/>
          <w:szCs w:val="28"/>
        </w:rPr>
        <w:t xml:space="preserve">Мышонок открыл второй глаз, улыбнулся и даже смог пощёлкать язычком </w:t>
      </w:r>
      <w:r w:rsidRPr="00F02160">
        <w:rPr>
          <w:rFonts w:ascii="Times New Roman" w:hAnsi="Times New Roman"/>
          <w:b/>
          <w:i/>
          <w:sz w:val="28"/>
          <w:szCs w:val="28"/>
        </w:rPr>
        <w:t>«Лошадка»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>- Да что это с тобой? Давай поиграем! — проговорил Тимка и лизнул мышонка язычком.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- Уфф! — смог наконец выдохнуть мышонок </w:t>
      </w:r>
      <w:r w:rsidRPr="00F02160">
        <w:rPr>
          <w:rFonts w:ascii="Times New Roman" w:hAnsi="Times New Roman"/>
          <w:i/>
          <w:sz w:val="28"/>
          <w:szCs w:val="28"/>
        </w:rPr>
        <w:t xml:space="preserve"> </w:t>
      </w:r>
      <w:r w:rsidRPr="00F02160">
        <w:rPr>
          <w:rFonts w:ascii="Times New Roman" w:hAnsi="Times New Roman"/>
          <w:b/>
          <w:i/>
          <w:sz w:val="28"/>
          <w:szCs w:val="28"/>
        </w:rPr>
        <w:t xml:space="preserve">«Хоботок». 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>- Так ты хочешь поиграть?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>-  Ну, да! А ты что подумал? — удивился Тимка. — Сейчас ещё все спят, а мне скучно. Давай дружить!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>-  Давай! – согласился мышонок.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И теперь каждое утро они играют вместе </w:t>
      </w:r>
      <w:r w:rsidRPr="00F02160">
        <w:rPr>
          <w:rFonts w:ascii="Times New Roman" w:hAnsi="Times New Roman"/>
          <w:i/>
          <w:sz w:val="28"/>
          <w:szCs w:val="28"/>
        </w:rPr>
        <w:t xml:space="preserve"> </w:t>
      </w:r>
      <w:r w:rsidRPr="00F02160">
        <w:rPr>
          <w:rFonts w:ascii="Times New Roman" w:hAnsi="Times New Roman"/>
          <w:b/>
          <w:i/>
          <w:sz w:val="28"/>
          <w:szCs w:val="28"/>
        </w:rPr>
        <w:t>«Качели»</w:t>
      </w:r>
      <w:r w:rsidRPr="00F02160">
        <w:rPr>
          <w:rFonts w:ascii="Times New Roman" w:hAnsi="Times New Roman"/>
          <w:i/>
          <w:sz w:val="28"/>
          <w:szCs w:val="28"/>
        </w:rPr>
        <w:t>,</w:t>
      </w:r>
      <w:r w:rsidRPr="00F02160">
        <w:rPr>
          <w:rFonts w:ascii="Times New Roman" w:hAnsi="Times New Roman"/>
          <w:sz w:val="28"/>
          <w:szCs w:val="28"/>
        </w:rPr>
        <w:t xml:space="preserve"> а мышонок Тимку уже ни капельки не боится!</w:t>
      </w:r>
    </w:p>
    <w:p w:rsidR="007454F1" w:rsidRDefault="007454F1" w:rsidP="003A0AB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454F1" w:rsidRDefault="007454F1" w:rsidP="003A0AB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02160">
        <w:rPr>
          <w:rFonts w:ascii="Times New Roman" w:hAnsi="Times New Roman"/>
          <w:b/>
          <w:sz w:val="28"/>
          <w:szCs w:val="28"/>
        </w:rPr>
        <w:t>Прекрасная Обжорка</w:t>
      </w:r>
    </w:p>
    <w:p w:rsidR="007454F1" w:rsidRPr="00F02160" w:rsidRDefault="007454F1" w:rsidP="003A0AB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454F1" w:rsidRPr="000F6F84" w:rsidRDefault="007454F1" w:rsidP="003A0AB2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noProof/>
          <w:lang w:eastAsia="ru-RU"/>
        </w:rPr>
        <w:pict>
          <v:shape id="_x0000_s1028" type="#_x0000_t75" style="position:absolute;left:0;text-align:left;margin-left:0;margin-top:38.25pt;width:108pt;height:100.05pt;z-index:251661312">
            <v:imagedata r:id="rId9" o:title=""/>
            <w10:wrap type="square"/>
          </v:shape>
        </w:pict>
      </w:r>
      <w:r w:rsidRPr="00F02160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ab/>
      </w:r>
      <w:r w:rsidRPr="00BB3948">
        <w:rPr>
          <w:rFonts w:ascii="Times New Roman" w:hAnsi="Times New Roman"/>
          <w:sz w:val="28"/>
          <w:szCs w:val="28"/>
        </w:rPr>
        <w:t xml:space="preserve">Гусеничка </w:t>
      </w:r>
      <w:r w:rsidRPr="00F02160">
        <w:rPr>
          <w:rFonts w:ascii="Times New Roman" w:hAnsi="Times New Roman"/>
          <w:sz w:val="28"/>
          <w:szCs w:val="28"/>
        </w:rPr>
        <w:t xml:space="preserve">все время хотела кушать. Она лопала всё, что попадало в ее поле зрения: и листочки, и цветочки, и веточки, и плоды. А наевшись, сладко засыпала. И так было каждый день. И вот однажды она проснулась и замерла от страха, к ней тянул свой хобот слон. </w:t>
      </w:r>
      <w:r w:rsidRPr="00F02160">
        <w:rPr>
          <w:rFonts w:ascii="Times New Roman" w:hAnsi="Times New Roman"/>
          <w:b/>
          <w:i/>
          <w:sz w:val="28"/>
          <w:szCs w:val="28"/>
        </w:rPr>
        <w:t>«Хоботок».</w:t>
      </w:r>
      <w:r w:rsidRPr="000F6F84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454F1" w:rsidRPr="00F02160" w:rsidRDefault="007454F1" w:rsidP="003A0AB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ab/>
      </w:r>
      <w:r w:rsidRPr="00F02160">
        <w:rPr>
          <w:rFonts w:ascii="Times New Roman" w:hAnsi="Times New Roman"/>
          <w:sz w:val="28"/>
          <w:szCs w:val="28"/>
        </w:rPr>
        <w:t xml:space="preserve">Но наша гусеница не растерялась и улыбнулась слону в ответ. </w:t>
      </w:r>
      <w:r w:rsidRPr="00F02160">
        <w:rPr>
          <w:rFonts w:ascii="Times New Roman" w:hAnsi="Times New Roman"/>
          <w:b/>
          <w:i/>
          <w:sz w:val="28"/>
          <w:szCs w:val="28"/>
        </w:rPr>
        <w:t>«Улыбочка».</w:t>
      </w:r>
    </w:p>
    <w:p w:rsidR="007454F1" w:rsidRPr="00F02160" w:rsidRDefault="007454F1" w:rsidP="003A0AB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ab/>
      </w:r>
      <w:r w:rsidRPr="00F02160">
        <w:rPr>
          <w:rFonts w:ascii="Times New Roman" w:hAnsi="Times New Roman"/>
          <w:sz w:val="28"/>
          <w:szCs w:val="28"/>
        </w:rPr>
        <w:t>И слон решил удалиться подальше, чтобы не нарушать покой очаровательной  гусенице с такой прекрасной улыбкой.</w:t>
      </w:r>
    </w:p>
    <w:p w:rsidR="007454F1" w:rsidRPr="00F02160" w:rsidRDefault="007454F1" w:rsidP="003A0AB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>- Ах! Какой вежливый слон! Посмотрю на себя в зеркальце – сказала гусеница. – Ой, какой у меня бледный вид!</w:t>
      </w:r>
    </w:p>
    <w:p w:rsidR="007454F1" w:rsidRPr="00F02160" w:rsidRDefault="007454F1" w:rsidP="003A0AB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ab/>
      </w:r>
      <w:r w:rsidRPr="00F02160">
        <w:rPr>
          <w:rFonts w:ascii="Times New Roman" w:hAnsi="Times New Roman"/>
          <w:sz w:val="28"/>
          <w:szCs w:val="28"/>
        </w:rPr>
        <w:t xml:space="preserve">И гусеничка решила позаниматься, чтобы у нее стал вид более здоровый, когда вернется слон. </w:t>
      </w:r>
      <w:r w:rsidRPr="00F02160">
        <w:rPr>
          <w:rFonts w:ascii="Times New Roman" w:hAnsi="Times New Roman"/>
          <w:b/>
          <w:i/>
          <w:sz w:val="28"/>
          <w:szCs w:val="28"/>
        </w:rPr>
        <w:t>«Лопатка» и «Иголочка».</w:t>
      </w:r>
    </w:p>
    <w:p w:rsidR="007454F1" w:rsidRPr="00F02160" w:rsidRDefault="007454F1" w:rsidP="003A0AB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ab/>
      </w:r>
      <w:r w:rsidRPr="00F02160">
        <w:rPr>
          <w:rFonts w:ascii="Times New Roman" w:hAnsi="Times New Roman"/>
          <w:sz w:val="28"/>
          <w:szCs w:val="28"/>
        </w:rPr>
        <w:t>Она очень сильно проголодалась и тут же принялась за еду. Она ела, ела, ела… Но вскоре она опять взглянула в зеркало и принялась чистить зубки, ожидая слона.</w:t>
      </w:r>
    </w:p>
    <w:p w:rsidR="007454F1" w:rsidRPr="00F02160" w:rsidRDefault="007454F1" w:rsidP="003A0AB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b/>
          <w:i/>
          <w:sz w:val="28"/>
          <w:szCs w:val="28"/>
        </w:rPr>
        <w:t>«Почистим зубки» и «Посчитаем нижние зубки».</w:t>
      </w:r>
    </w:p>
    <w:p w:rsidR="007454F1" w:rsidRPr="00F02160" w:rsidRDefault="007454F1" w:rsidP="00F0216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Затем  Обжорка немного посердилась, </w:t>
      </w:r>
      <w:r w:rsidRPr="00F02160">
        <w:rPr>
          <w:rFonts w:ascii="Times New Roman" w:hAnsi="Times New Roman"/>
          <w:b/>
          <w:i/>
          <w:sz w:val="28"/>
          <w:szCs w:val="28"/>
        </w:rPr>
        <w:t>«Киска сердится».</w:t>
      </w:r>
    </w:p>
    <w:p w:rsidR="007454F1" w:rsidRPr="00F02160" w:rsidRDefault="007454F1" w:rsidP="003A0AB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Свернулась катушечкой и сладко уснула. </w:t>
      </w:r>
      <w:r w:rsidRPr="00F02160">
        <w:rPr>
          <w:rFonts w:ascii="Times New Roman" w:hAnsi="Times New Roman"/>
          <w:b/>
          <w:i/>
          <w:sz w:val="28"/>
          <w:szCs w:val="28"/>
        </w:rPr>
        <w:t>«Катушка»</w:t>
      </w:r>
    </w:p>
    <w:p w:rsidR="007454F1" w:rsidRPr="00F02160" w:rsidRDefault="007454F1" w:rsidP="003A0AB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Настало время для Обжорки превратиться в куколку. И веточка, на которой сидела куколка, нежно ее убаюкивала и раскачивала вверх-вниз, как на качелях. </w:t>
      </w:r>
      <w:r w:rsidRPr="00F02160">
        <w:rPr>
          <w:rFonts w:ascii="Times New Roman" w:hAnsi="Times New Roman"/>
          <w:b/>
          <w:i/>
          <w:sz w:val="28"/>
          <w:szCs w:val="28"/>
        </w:rPr>
        <w:t>«Качели».</w:t>
      </w:r>
    </w:p>
    <w:p w:rsidR="007454F1" w:rsidRDefault="007454F1" w:rsidP="00F0216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>В один прекрасный миг вылетела из куколки прекраснейшая бабочка, она была такой красивой, что все вокруг замирали, когда она пролетала мимо. И однажды она увидела слона. Она села ему на ушко, а он затаил дыхание, чтобы не спугнуть такую красоту.</w:t>
      </w:r>
    </w:p>
    <w:p w:rsidR="007454F1" w:rsidRPr="00F02160" w:rsidRDefault="007454F1" w:rsidP="00F0216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454F1" w:rsidRDefault="007454F1" w:rsidP="003A0AB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02160">
        <w:rPr>
          <w:rFonts w:ascii="Times New Roman" w:hAnsi="Times New Roman"/>
          <w:b/>
          <w:sz w:val="28"/>
          <w:szCs w:val="28"/>
        </w:rPr>
        <w:t>Трудолюбивая божья коровка</w:t>
      </w:r>
    </w:p>
    <w:p w:rsidR="007454F1" w:rsidRPr="00F02160" w:rsidRDefault="007454F1" w:rsidP="003A0AB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454F1" w:rsidRPr="00D9526B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9" type="#_x0000_t75" style="position:absolute;left:0;text-align:left;margin-left:0;margin-top:34.45pt;width:1in;height:1in;z-index:251655168">
            <v:imagedata r:id="rId10" o:title=""/>
            <w10:wrap type="square"/>
          </v:shape>
        </w:pict>
      </w:r>
      <w:r w:rsidRPr="00F02160">
        <w:rPr>
          <w:rFonts w:ascii="Times New Roman" w:hAnsi="Times New Roman"/>
          <w:sz w:val="28"/>
          <w:szCs w:val="28"/>
        </w:rPr>
        <w:t xml:space="preserve"> </w:t>
      </w:r>
      <w:r w:rsidRPr="00F02160">
        <w:rPr>
          <w:rFonts w:ascii="Times New Roman" w:hAnsi="Times New Roman"/>
          <w:sz w:val="28"/>
          <w:szCs w:val="28"/>
        </w:rPr>
        <w:tab/>
        <w:t xml:space="preserve">  Жила – была божья коровка. Вышла однажды она из своего домика и увидела яркое солнышко. И оно увидело божью коровку. Улыбнулось и пощекотало ее теплыми лучиками. А когда солнышко осветило спинку божьей коровки, то все увидели, что у нее нет пятнышек. Все насекомые в округе стали над ней посмеиваться.</w:t>
      </w:r>
      <w:r w:rsidRPr="00D9526B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 -Какая же ты божья коровка, если у тебя нет черных пятнышек, - говорили они.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 -Да ты просто красный жук, - вторили другие.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  </w:t>
      </w:r>
      <w:r w:rsidRPr="00F02160">
        <w:rPr>
          <w:rFonts w:ascii="Times New Roman" w:hAnsi="Times New Roman"/>
          <w:sz w:val="28"/>
          <w:szCs w:val="28"/>
        </w:rPr>
        <w:tab/>
        <w:t xml:space="preserve"> Даже солнышко спряталось за тучи. И божья коровка заплакала, но тут солнышко снова выглянуло. Божья коровка перестала плакать, подставила солнышку личико, и они стали улыбаться друг другу. </w:t>
      </w:r>
      <w:r w:rsidRPr="00F02160">
        <w:rPr>
          <w:rFonts w:ascii="Times New Roman" w:hAnsi="Times New Roman"/>
          <w:b/>
          <w:i/>
          <w:sz w:val="28"/>
          <w:szCs w:val="28"/>
        </w:rPr>
        <w:t>«Улыбочка»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 - Чтобы у тебя появились пятнышки, нужно очень много трудиться. Ты не бойся трудностей, - сказало солнышко и подарило божьей коровке книжку.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 </w:t>
      </w:r>
      <w:r w:rsidRPr="00F02160">
        <w:rPr>
          <w:rFonts w:ascii="Times New Roman" w:hAnsi="Times New Roman"/>
          <w:sz w:val="28"/>
          <w:szCs w:val="28"/>
        </w:rPr>
        <w:tab/>
        <w:t xml:space="preserve">  Божья коровка долго ее рассматривала, потом стала делать упражнения, написанные в книжке. У нее сначала не получалось, но она вытащила язычок и пошлёпала его. </w:t>
      </w:r>
      <w:r w:rsidRPr="00F02160">
        <w:rPr>
          <w:rFonts w:ascii="Times New Roman" w:hAnsi="Times New Roman"/>
          <w:b/>
          <w:i/>
          <w:sz w:val="28"/>
          <w:szCs w:val="28"/>
        </w:rPr>
        <w:t>«Непослушный язычок»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И он стал ровным, как лопаточка. </w:t>
      </w:r>
      <w:r w:rsidRPr="00F02160">
        <w:rPr>
          <w:rFonts w:ascii="Times New Roman" w:hAnsi="Times New Roman"/>
          <w:b/>
          <w:i/>
          <w:sz w:val="28"/>
          <w:szCs w:val="28"/>
        </w:rPr>
        <w:t>«Лопатка»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Вскоре набежала легкая тучка и помыла божью коровку дождиком. Но и тут она не растерялась: сложила свой язычок чашечкой. </w:t>
      </w:r>
      <w:r w:rsidRPr="00F02160">
        <w:rPr>
          <w:rFonts w:ascii="Times New Roman" w:hAnsi="Times New Roman"/>
          <w:b/>
          <w:i/>
          <w:sz w:val="28"/>
          <w:szCs w:val="28"/>
        </w:rPr>
        <w:t>«Чашечка»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И набрала дождевой водички для чая. Попила чайку с бубликом </w:t>
      </w:r>
      <w:r w:rsidRPr="00F02160">
        <w:rPr>
          <w:rFonts w:ascii="Times New Roman" w:hAnsi="Times New Roman"/>
          <w:b/>
          <w:i/>
          <w:sz w:val="28"/>
          <w:szCs w:val="28"/>
        </w:rPr>
        <w:t>«Бублик»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И снова за работу. На картинках она увидела лошадку, </w:t>
      </w:r>
      <w:r w:rsidRPr="00F02160">
        <w:rPr>
          <w:rFonts w:ascii="Times New Roman" w:hAnsi="Times New Roman"/>
          <w:b/>
          <w:i/>
          <w:sz w:val="28"/>
          <w:szCs w:val="28"/>
        </w:rPr>
        <w:t>«Лошадка»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Веселого маляра, </w:t>
      </w:r>
      <w:r w:rsidRPr="00F02160">
        <w:rPr>
          <w:rFonts w:ascii="Times New Roman" w:hAnsi="Times New Roman"/>
          <w:b/>
          <w:i/>
          <w:sz w:val="28"/>
          <w:szCs w:val="28"/>
        </w:rPr>
        <w:t>«Маляр»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Грибок, </w:t>
      </w:r>
      <w:r w:rsidRPr="00F02160">
        <w:rPr>
          <w:rFonts w:ascii="Times New Roman" w:hAnsi="Times New Roman"/>
          <w:b/>
          <w:i/>
          <w:sz w:val="28"/>
          <w:szCs w:val="28"/>
        </w:rPr>
        <w:t>«Грибок»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И даже гармошку. </w:t>
      </w:r>
      <w:r w:rsidRPr="00F02160">
        <w:rPr>
          <w:rFonts w:ascii="Times New Roman" w:hAnsi="Times New Roman"/>
          <w:b/>
          <w:i/>
          <w:sz w:val="28"/>
          <w:szCs w:val="28"/>
        </w:rPr>
        <w:t>«Гармошка»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  </w:t>
      </w:r>
      <w:r w:rsidRPr="00F02160">
        <w:rPr>
          <w:rFonts w:ascii="Times New Roman" w:hAnsi="Times New Roman"/>
          <w:sz w:val="28"/>
          <w:szCs w:val="28"/>
        </w:rPr>
        <w:tab/>
        <w:t xml:space="preserve">  Божья коровка так увлеклась работой, что и не заметила, как у неё на спинке появились черненькие пятнышки.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 - Божья коровка, пора ложиться спать, - обратилось к ней солнышко.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 - Хорошо, солнышко, давай я угощу тебя вареньем за такую чудесную книжку. Они попили чай с вареньем </w:t>
      </w:r>
      <w:r w:rsidRPr="00F02160">
        <w:rPr>
          <w:rFonts w:ascii="Times New Roman" w:hAnsi="Times New Roman"/>
          <w:b/>
          <w:i/>
          <w:sz w:val="28"/>
          <w:szCs w:val="28"/>
        </w:rPr>
        <w:t>«Вкусное варенье»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И отправились спать. Солнышко за горку, а божья коровка под грибок. </w:t>
      </w:r>
      <w:r w:rsidRPr="00F02160">
        <w:rPr>
          <w:rFonts w:ascii="Times New Roman" w:hAnsi="Times New Roman"/>
          <w:b/>
          <w:i/>
          <w:sz w:val="28"/>
          <w:szCs w:val="28"/>
        </w:rPr>
        <w:t>«Грибок»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  </w:t>
      </w:r>
      <w:r w:rsidRPr="00F02160">
        <w:rPr>
          <w:rFonts w:ascii="Times New Roman" w:hAnsi="Times New Roman"/>
          <w:sz w:val="28"/>
          <w:szCs w:val="28"/>
        </w:rPr>
        <w:tab/>
        <w:t xml:space="preserve"> А утром произошло чудо! Божья коровка вылетела из своего домика и полетела на праздник, где собрались все жители поляны. Там одуванчик Большие Щеки открывал новый аттракцион. Можно было каждому покачаться на качели. </w:t>
      </w:r>
      <w:r w:rsidRPr="00F02160">
        <w:rPr>
          <w:rFonts w:ascii="Times New Roman" w:hAnsi="Times New Roman"/>
          <w:b/>
          <w:i/>
          <w:sz w:val="28"/>
          <w:szCs w:val="28"/>
        </w:rPr>
        <w:t>«Качели»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  </w:t>
      </w:r>
      <w:r w:rsidRPr="00F02160">
        <w:rPr>
          <w:rFonts w:ascii="Times New Roman" w:hAnsi="Times New Roman"/>
          <w:sz w:val="28"/>
          <w:szCs w:val="28"/>
        </w:rPr>
        <w:tab/>
        <w:t xml:space="preserve"> Божья коровка первая попросила одуванчика покачать ее, и тут все увидели, что у нее появились… пятнышки. Они были кругленькими и блестящими и так прекрасно смотрелись на красной спинке. С тех пор все жители поляны ходят к божьей коровке в гости: кто поучиться, кто книжку посмотреть.</w:t>
      </w:r>
    </w:p>
    <w:p w:rsidR="007454F1" w:rsidRDefault="007454F1" w:rsidP="003A0AB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454F1" w:rsidRDefault="007454F1" w:rsidP="003A0AB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02160">
        <w:rPr>
          <w:rFonts w:ascii="Times New Roman" w:hAnsi="Times New Roman"/>
          <w:b/>
          <w:sz w:val="28"/>
          <w:szCs w:val="28"/>
        </w:rPr>
        <w:t>Кто поможет воробью</w:t>
      </w:r>
    </w:p>
    <w:p w:rsidR="007454F1" w:rsidRPr="00F02160" w:rsidRDefault="007454F1" w:rsidP="003A0AB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0" type="#_x0000_t75" style="position:absolute;left:0;text-align:left;margin-left:0;margin-top:33.85pt;width:126pt;height:94.5pt;z-index:251654144">
            <v:imagedata r:id="rId11" o:title=""/>
            <w10:wrap type="square"/>
          </v:shape>
        </w:pict>
      </w:r>
      <w:r w:rsidRPr="00F02160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ab/>
      </w:r>
      <w:r w:rsidRPr="00F02160">
        <w:rPr>
          <w:rFonts w:ascii="Times New Roman" w:hAnsi="Times New Roman"/>
          <w:sz w:val="28"/>
          <w:szCs w:val="28"/>
        </w:rPr>
        <w:t xml:space="preserve">Не слушался маленький воробей маму, подошел к раю гнезда, широко открыл рот, зазевался и вывалился из него. </w:t>
      </w:r>
      <w:r w:rsidRPr="00F02160">
        <w:rPr>
          <w:rFonts w:ascii="Times New Roman" w:hAnsi="Times New Roman"/>
          <w:b/>
          <w:i/>
          <w:sz w:val="28"/>
          <w:szCs w:val="28"/>
        </w:rPr>
        <w:t>«Птенчик»</w:t>
      </w:r>
    </w:p>
    <w:p w:rsidR="007454F1" w:rsidRPr="00A84EF5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>Испугался он, хотел обратно залететь в гнездо, да оно высоко на дереве было, а дерево на горке.</w:t>
      </w:r>
      <w:r w:rsidRPr="00A84EF5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F02160">
        <w:rPr>
          <w:rFonts w:ascii="Times New Roman" w:hAnsi="Times New Roman"/>
          <w:b/>
          <w:i/>
          <w:sz w:val="28"/>
          <w:szCs w:val="28"/>
        </w:rPr>
        <w:t>«Горка»</w:t>
      </w:r>
    </w:p>
    <w:p w:rsidR="007454F1" w:rsidRPr="00F02160" w:rsidRDefault="007454F1" w:rsidP="00A84EF5">
      <w:pPr>
        <w:spacing w:after="0" w:line="240" w:lineRule="auto"/>
        <w:ind w:left="-142" w:firstLine="850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Стал воробышек бегать вокруг дерева, крылышками хлопать, да взлететь не смог – маленький ещё был, не научился летать. Сел воробьишко и громко заплакал. Что ему делать? Проползла мимо змейка.  </w:t>
      </w:r>
      <w:r w:rsidRPr="00F02160">
        <w:rPr>
          <w:rFonts w:ascii="Times New Roman" w:hAnsi="Times New Roman"/>
          <w:b/>
          <w:i/>
          <w:sz w:val="28"/>
          <w:szCs w:val="28"/>
        </w:rPr>
        <w:t>«Веселая змейка»</w:t>
      </w:r>
    </w:p>
    <w:p w:rsidR="007454F1" w:rsidRPr="00F02160" w:rsidRDefault="007454F1" w:rsidP="003A0AB2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   -Помоги мне, - попросил воробышек, - я из гнезда упал.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 -Я бы рада тебе помочь, - отвечала змейка, - но у меня нет рук, как же я тебя положу в гнездо? Иди по тропинке, найдёшь там помощь. – И уползла.</w:t>
      </w:r>
    </w:p>
    <w:p w:rsidR="007454F1" w:rsidRPr="00F02160" w:rsidRDefault="007454F1" w:rsidP="003A0AB2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02160">
        <w:rPr>
          <w:rFonts w:ascii="Times New Roman" w:hAnsi="Times New Roman"/>
          <w:sz w:val="28"/>
          <w:szCs w:val="28"/>
        </w:rPr>
        <w:t xml:space="preserve">Ещё пуще заплакал воробышек, но пошел. Катит катушку ему навстречу лягушонок. </w:t>
      </w:r>
      <w:r w:rsidRPr="00F02160">
        <w:rPr>
          <w:rFonts w:ascii="Times New Roman" w:hAnsi="Times New Roman"/>
          <w:b/>
          <w:i/>
          <w:sz w:val="28"/>
          <w:szCs w:val="28"/>
        </w:rPr>
        <w:t>«Катушка»</w:t>
      </w:r>
    </w:p>
    <w:p w:rsidR="007454F1" w:rsidRPr="00F02160" w:rsidRDefault="007454F1" w:rsidP="00A84EF5">
      <w:pPr>
        <w:spacing w:after="0" w:line="240" w:lineRule="auto"/>
        <w:ind w:left="-142" w:firstLine="850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Попрыгал кругом, да чем он поможет? Услышала плач мама – воробьиха – летает вокруг него, жалобно чирикает, но не может поднять сыночка. Проскакала,  мимо лошадка подставила копыто, </w:t>
      </w:r>
    </w:p>
    <w:p w:rsidR="007454F1" w:rsidRPr="00F02160" w:rsidRDefault="007454F1" w:rsidP="003A0AB2">
      <w:pPr>
        <w:spacing w:after="0" w:line="240" w:lineRule="auto"/>
        <w:ind w:left="-142"/>
        <w:jc w:val="both"/>
        <w:rPr>
          <w:rFonts w:ascii="Times New Roman" w:hAnsi="Times New Roman"/>
          <w:b/>
          <w:i/>
          <w:sz w:val="28"/>
          <w:szCs w:val="28"/>
        </w:rPr>
      </w:pPr>
      <w:r w:rsidRPr="00F02160">
        <w:rPr>
          <w:rFonts w:ascii="Times New Roman" w:hAnsi="Times New Roman"/>
          <w:b/>
          <w:i/>
          <w:sz w:val="28"/>
          <w:szCs w:val="28"/>
        </w:rPr>
        <w:t>«Лошадка».</w:t>
      </w:r>
    </w:p>
    <w:p w:rsidR="007454F1" w:rsidRPr="00F02160" w:rsidRDefault="007454F1" w:rsidP="00A84EF5">
      <w:pPr>
        <w:spacing w:after="0" w:line="240" w:lineRule="auto"/>
        <w:ind w:left="-142" w:firstLine="850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Чтобы по нему воробышек на дерево забрался, но и это не помогло. Все горюют вместе, а придумать ничего не могут. Слышат – стучит дятел.  </w:t>
      </w:r>
      <w:r w:rsidRPr="00F02160">
        <w:rPr>
          <w:rFonts w:ascii="Times New Roman" w:hAnsi="Times New Roman"/>
          <w:b/>
          <w:i/>
          <w:sz w:val="28"/>
          <w:szCs w:val="28"/>
        </w:rPr>
        <w:t>«Барабанщик»</w:t>
      </w:r>
    </w:p>
    <w:p w:rsidR="007454F1" w:rsidRPr="00F02160" w:rsidRDefault="007454F1" w:rsidP="00A84EF5">
      <w:pPr>
        <w:spacing w:after="0" w:line="240" w:lineRule="auto"/>
        <w:ind w:left="-142" w:firstLine="850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>Позвали его, совета попросить. Дятел подумал и сказал:</w:t>
      </w:r>
    </w:p>
    <w:p w:rsidR="007454F1" w:rsidRPr="00F02160" w:rsidRDefault="007454F1" w:rsidP="003A0AB2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 -Я знаю что делать. Иди по ступенькам вверх и позови ребятишек, у них есть руки, и по деревьям  они умеют лазать. Они тебе помогут.</w:t>
      </w:r>
    </w:p>
    <w:p w:rsidR="007454F1" w:rsidRPr="00F02160" w:rsidRDefault="007454F1" w:rsidP="003A0AB2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02160">
        <w:rPr>
          <w:rFonts w:ascii="Times New Roman" w:hAnsi="Times New Roman"/>
          <w:sz w:val="28"/>
          <w:szCs w:val="28"/>
        </w:rPr>
        <w:t>Так и решили. Попрыгал воробышек по ступенькам и видит:  ребята в футбол играют,</w:t>
      </w:r>
    </w:p>
    <w:p w:rsidR="007454F1" w:rsidRPr="00F02160" w:rsidRDefault="007454F1" w:rsidP="003A0AB2">
      <w:pPr>
        <w:spacing w:after="0" w:line="240" w:lineRule="auto"/>
        <w:ind w:left="-142"/>
        <w:jc w:val="both"/>
        <w:rPr>
          <w:rFonts w:ascii="Times New Roman" w:hAnsi="Times New Roman"/>
          <w:b/>
          <w:i/>
          <w:sz w:val="28"/>
          <w:szCs w:val="28"/>
        </w:rPr>
      </w:pPr>
      <w:r w:rsidRPr="00F02160">
        <w:rPr>
          <w:rFonts w:ascii="Times New Roman" w:hAnsi="Times New Roman"/>
          <w:b/>
          <w:i/>
          <w:sz w:val="28"/>
          <w:szCs w:val="28"/>
        </w:rPr>
        <w:t>«Загнать мяч в ворота».</w:t>
      </w:r>
    </w:p>
    <w:p w:rsidR="007454F1" w:rsidRPr="00F02160" w:rsidRDefault="007454F1" w:rsidP="00A84EF5">
      <w:pPr>
        <w:spacing w:after="0" w:line="240" w:lineRule="auto"/>
        <w:ind w:left="-142" w:firstLine="850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>Попросил воробышек у них помощи. Ребята взяли воробышка и отнесли его в гнездышко. Больше он уже не падал, а когда научился летать, прилетел к ребятам и весело чирикал возле них – благодарил.</w:t>
      </w:r>
    </w:p>
    <w:p w:rsidR="007454F1" w:rsidRPr="00F02160" w:rsidRDefault="007454F1" w:rsidP="003A0AB2">
      <w:pPr>
        <w:spacing w:line="240" w:lineRule="auto"/>
        <w:jc w:val="both"/>
        <w:rPr>
          <w:b/>
          <w:sz w:val="28"/>
          <w:szCs w:val="28"/>
        </w:rPr>
      </w:pPr>
    </w:p>
    <w:p w:rsidR="007454F1" w:rsidRPr="00F02160" w:rsidRDefault="007454F1" w:rsidP="003A0AB2">
      <w:pPr>
        <w:tabs>
          <w:tab w:val="left" w:pos="492"/>
          <w:tab w:val="center" w:pos="23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02160">
        <w:rPr>
          <w:rFonts w:ascii="Times New Roman" w:hAnsi="Times New Roman"/>
          <w:b/>
          <w:sz w:val="28"/>
          <w:szCs w:val="28"/>
        </w:rPr>
        <w:t>Сказка о Кляксе</w:t>
      </w:r>
    </w:p>
    <w:p w:rsidR="007454F1" w:rsidRPr="00F02160" w:rsidRDefault="007454F1" w:rsidP="003A0AB2">
      <w:pPr>
        <w:tabs>
          <w:tab w:val="left" w:pos="492"/>
          <w:tab w:val="center" w:pos="23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454F1" w:rsidRPr="00F02160" w:rsidRDefault="007454F1" w:rsidP="00A84EF5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02160">
        <w:rPr>
          <w:rFonts w:ascii="Times New Roman" w:hAnsi="Times New Roman"/>
          <w:sz w:val="28"/>
          <w:szCs w:val="28"/>
        </w:rPr>
        <w:t>Жила – была Клякса в темном дупле, она очень не любила показываться людям.</w:t>
      </w:r>
      <w:r w:rsidRPr="00F02160">
        <w:rPr>
          <w:rFonts w:ascii="Times New Roman" w:hAnsi="Times New Roman"/>
          <w:b/>
          <w:sz w:val="28"/>
          <w:szCs w:val="28"/>
        </w:rPr>
        <w:t xml:space="preserve"> </w:t>
      </w:r>
      <w:r w:rsidRPr="00F02160">
        <w:rPr>
          <w:rFonts w:ascii="Times New Roman" w:hAnsi="Times New Roman"/>
          <w:b/>
          <w:i/>
          <w:sz w:val="28"/>
          <w:szCs w:val="28"/>
        </w:rPr>
        <w:t>«Язычок на балкончике»</w:t>
      </w:r>
    </w:p>
    <w:p w:rsidR="007454F1" w:rsidRPr="00BB3948" w:rsidRDefault="007454F1" w:rsidP="00A84EF5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1" type="#_x0000_t75" style="position:absolute;left:0;text-align:left;margin-left:0;margin-top:.55pt;width:81pt;height:80.15pt;z-index:251658240">
            <v:imagedata r:id="rId12" o:title=""/>
            <w10:wrap type="square"/>
          </v:shape>
        </w:pict>
      </w:r>
      <w:r w:rsidRPr="00F0216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F02160">
        <w:rPr>
          <w:rFonts w:ascii="Times New Roman" w:hAnsi="Times New Roman"/>
          <w:sz w:val="28"/>
          <w:szCs w:val="28"/>
        </w:rPr>
        <w:t>Почему? Да потому, что при ее появлении каждый считал своим долгом, воскликнуть»: «Какой ужас! Какая жирная и некрасивая черная Клякса!» Кому такое понравится? Вот почему она предпочитала отсиживаться в дупле. Но разве хорошо сидеть в одиночестве? Скучно?</w:t>
      </w:r>
      <w:r w:rsidRPr="00BB3948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454F1" w:rsidRPr="00F02160" w:rsidRDefault="007454F1" w:rsidP="00A84EF5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F02160">
        <w:rPr>
          <w:rFonts w:ascii="Times New Roman" w:hAnsi="Times New Roman"/>
          <w:sz w:val="28"/>
          <w:szCs w:val="28"/>
        </w:rPr>
        <w:t xml:space="preserve">Решила она принарядиться. Зашла она в магазин, купила краски и покрасила свою шляпу. </w:t>
      </w:r>
      <w:r w:rsidRPr="00F02160">
        <w:rPr>
          <w:rFonts w:ascii="Times New Roman" w:hAnsi="Times New Roman"/>
          <w:b/>
          <w:i/>
          <w:sz w:val="28"/>
          <w:szCs w:val="28"/>
        </w:rPr>
        <w:t>«Маляр»</w:t>
      </w:r>
      <w:r w:rsidRPr="00F02160">
        <w:rPr>
          <w:rFonts w:ascii="Times New Roman" w:hAnsi="Times New Roman"/>
          <w:sz w:val="28"/>
          <w:szCs w:val="28"/>
        </w:rPr>
        <w:t xml:space="preserve">  Но все, кто ее видел, снова махали руками и кричали: «Какая ужасная Клякса в оранжевой шляпе!» Клякса возвращалась на свой балкончик.</w:t>
      </w:r>
      <w:r w:rsidRPr="00F02160">
        <w:rPr>
          <w:rFonts w:ascii="Times New Roman" w:hAnsi="Times New Roman"/>
          <w:b/>
          <w:i/>
          <w:sz w:val="28"/>
          <w:szCs w:val="28"/>
        </w:rPr>
        <w:t xml:space="preserve"> «Язычок на балкончике»</w:t>
      </w:r>
    </w:p>
    <w:p w:rsidR="007454F1" w:rsidRPr="00F02160" w:rsidRDefault="007454F1" w:rsidP="00A84EF5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02160">
        <w:rPr>
          <w:rFonts w:ascii="Times New Roman" w:hAnsi="Times New Roman"/>
          <w:sz w:val="28"/>
          <w:szCs w:val="28"/>
        </w:rPr>
        <w:t xml:space="preserve">Тогда Клякса купила синей краски и выкрасила свою юбку. </w:t>
      </w:r>
      <w:r w:rsidRPr="00F02160">
        <w:rPr>
          <w:rFonts w:ascii="Times New Roman" w:hAnsi="Times New Roman"/>
          <w:b/>
          <w:i/>
          <w:sz w:val="28"/>
          <w:szCs w:val="28"/>
        </w:rPr>
        <w:t>«Маляр»</w:t>
      </w:r>
    </w:p>
    <w:p w:rsidR="007454F1" w:rsidRPr="00F02160" w:rsidRDefault="007454F1" w:rsidP="00A84EF5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noProof/>
          <w:lang w:eastAsia="ru-RU"/>
        </w:rPr>
        <w:pict>
          <v:shape id="_x0000_s1032" type="#_x0000_t75" style="position:absolute;left:0;text-align:left;margin-left:369pt;margin-top:19.55pt;width:99pt;height:76.05pt;z-index:251659264">
            <v:imagedata r:id="rId13" o:title=""/>
            <w10:wrap type="square"/>
          </v:shape>
        </w:pict>
      </w:r>
      <w:r w:rsidRPr="00F0216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F02160">
        <w:rPr>
          <w:rFonts w:ascii="Times New Roman" w:hAnsi="Times New Roman"/>
          <w:sz w:val="28"/>
          <w:szCs w:val="28"/>
        </w:rPr>
        <w:t>Но и это никто не оценил. Очень Клякса обиделась, взяла оставшейся  краской выкрасила своё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2160">
        <w:rPr>
          <w:rFonts w:ascii="Times New Roman" w:hAnsi="Times New Roman"/>
          <w:sz w:val="28"/>
          <w:szCs w:val="28"/>
        </w:rPr>
        <w:t>дупло. Она очень старалась, и дупло стало красивым. А клякса решила попить чаю с чашечки.</w:t>
      </w:r>
      <w:r w:rsidRPr="00F02160">
        <w:rPr>
          <w:rFonts w:ascii="Times New Roman" w:hAnsi="Times New Roman"/>
          <w:b/>
          <w:i/>
          <w:sz w:val="28"/>
          <w:szCs w:val="28"/>
        </w:rPr>
        <w:t xml:space="preserve"> «Чашечка»</w:t>
      </w:r>
    </w:p>
    <w:p w:rsidR="007454F1" w:rsidRPr="00F02160" w:rsidRDefault="007454F1" w:rsidP="00A84EF5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>Чай пила с вкусным вареньем.</w:t>
      </w:r>
      <w:r w:rsidRPr="00F02160">
        <w:rPr>
          <w:rFonts w:ascii="Times New Roman" w:hAnsi="Times New Roman"/>
          <w:b/>
          <w:i/>
          <w:sz w:val="28"/>
          <w:szCs w:val="28"/>
        </w:rPr>
        <w:t xml:space="preserve"> «Вкусное варенье»</w:t>
      </w:r>
    </w:p>
    <w:p w:rsidR="007454F1" w:rsidRPr="00F02160" w:rsidRDefault="007454F1" w:rsidP="00A84EF5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ab/>
      </w:r>
      <w:r w:rsidRPr="00F02160">
        <w:rPr>
          <w:rFonts w:ascii="Times New Roman" w:hAnsi="Times New Roman"/>
          <w:sz w:val="28"/>
          <w:szCs w:val="28"/>
        </w:rPr>
        <w:t xml:space="preserve">И нашей кляксе захотелось сходить погулять на праздник или в гости. Взяла краски и окрасилась в яркий солнечный цвет. </w:t>
      </w:r>
      <w:r w:rsidRPr="00F02160">
        <w:rPr>
          <w:rFonts w:ascii="Times New Roman" w:hAnsi="Times New Roman"/>
          <w:b/>
          <w:i/>
          <w:sz w:val="28"/>
          <w:szCs w:val="28"/>
        </w:rPr>
        <w:t>«Маляр»</w:t>
      </w:r>
    </w:p>
    <w:p w:rsidR="007454F1" w:rsidRPr="00F02160" w:rsidRDefault="007454F1" w:rsidP="003A0AB2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</w:r>
      <w:r w:rsidRPr="00F02160">
        <w:rPr>
          <w:rFonts w:ascii="Times New Roman" w:hAnsi="Times New Roman"/>
          <w:sz w:val="28"/>
          <w:szCs w:val="28"/>
        </w:rPr>
        <w:t xml:space="preserve">Представляете! Конечно, в таком наряде она понравилась.  Но только она появилась на улице, как каждый, кто ей встречался, в ужасе кричал: «Какая желтая Клякса! Как блин!» </w:t>
      </w:r>
      <w:r w:rsidRPr="00F02160">
        <w:rPr>
          <w:rFonts w:ascii="Times New Roman" w:hAnsi="Times New Roman"/>
          <w:b/>
          <w:i/>
          <w:sz w:val="28"/>
          <w:szCs w:val="28"/>
        </w:rPr>
        <w:t>«Блинчик»</w:t>
      </w:r>
    </w:p>
    <w:p w:rsidR="007454F1" w:rsidRPr="00F02160" w:rsidRDefault="007454F1" w:rsidP="003A0AB2">
      <w:pPr>
        <w:tabs>
          <w:tab w:val="left" w:pos="426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   В это время пролетала Сова – мудрая голова.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2160">
        <w:rPr>
          <w:rFonts w:ascii="Times New Roman" w:hAnsi="Times New Roman"/>
          <w:sz w:val="28"/>
          <w:szCs w:val="28"/>
        </w:rPr>
        <w:t>И крутила головой то в</w:t>
      </w:r>
      <w:r>
        <w:rPr>
          <w:rFonts w:ascii="Times New Roman" w:hAnsi="Times New Roman"/>
          <w:sz w:val="28"/>
          <w:szCs w:val="28"/>
        </w:rPr>
        <w:t>лево, то в</w:t>
      </w:r>
      <w:r w:rsidRPr="00F02160">
        <w:rPr>
          <w:rFonts w:ascii="Times New Roman" w:hAnsi="Times New Roman"/>
          <w:sz w:val="28"/>
          <w:szCs w:val="28"/>
        </w:rPr>
        <w:t xml:space="preserve">право. </w:t>
      </w:r>
      <w:r w:rsidRPr="00F02160">
        <w:rPr>
          <w:rFonts w:ascii="Times New Roman" w:hAnsi="Times New Roman"/>
          <w:b/>
          <w:i/>
          <w:sz w:val="28"/>
          <w:szCs w:val="28"/>
        </w:rPr>
        <w:t>«Часики»</w:t>
      </w:r>
    </w:p>
    <w:p w:rsidR="007454F1" w:rsidRPr="00F02160" w:rsidRDefault="007454F1" w:rsidP="003A0AB2">
      <w:pPr>
        <w:tabs>
          <w:tab w:val="left" w:pos="426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   Сова не узнала Кляксу в новом наряде. Сове показалось, что это совсем и не Клякса. «Здравствуйте, дорогая и красивая незнакомка! – сказала вежливо Сова. – вы случайно не родственница Луны?» Клякса в первые в жизни услышала добрые слова и улыбнулась. </w:t>
      </w:r>
      <w:r w:rsidRPr="00F02160">
        <w:rPr>
          <w:rFonts w:ascii="Times New Roman" w:hAnsi="Times New Roman"/>
          <w:b/>
          <w:i/>
          <w:sz w:val="28"/>
          <w:szCs w:val="28"/>
        </w:rPr>
        <w:t>«Улыбочка»</w:t>
      </w:r>
    </w:p>
    <w:p w:rsidR="007454F1" w:rsidRPr="00F02160" w:rsidRDefault="007454F1" w:rsidP="003A0AB2">
      <w:pPr>
        <w:tabs>
          <w:tab w:val="left" w:pos="426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02160">
        <w:rPr>
          <w:rFonts w:ascii="Times New Roman" w:hAnsi="Times New Roman"/>
          <w:sz w:val="28"/>
          <w:szCs w:val="28"/>
        </w:rPr>
        <w:t xml:space="preserve">Ей было очень приятно, что её приняли за Луну. И они вместе отправились качаться на качелях. </w:t>
      </w:r>
      <w:r w:rsidRPr="00F02160">
        <w:rPr>
          <w:rFonts w:ascii="Times New Roman" w:hAnsi="Times New Roman"/>
          <w:b/>
          <w:i/>
          <w:sz w:val="28"/>
          <w:szCs w:val="28"/>
        </w:rPr>
        <w:t>«Качели»</w:t>
      </w:r>
    </w:p>
    <w:p w:rsidR="007454F1" w:rsidRPr="00F02160" w:rsidRDefault="007454F1" w:rsidP="003A0AB2">
      <w:pPr>
        <w:tabs>
          <w:tab w:val="left" w:pos="426"/>
        </w:tabs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</w:rPr>
      </w:pPr>
    </w:p>
    <w:p w:rsidR="007454F1" w:rsidRDefault="007454F1" w:rsidP="003A0AB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02160">
        <w:rPr>
          <w:rFonts w:ascii="Times New Roman" w:hAnsi="Times New Roman"/>
          <w:b/>
          <w:sz w:val="28"/>
          <w:szCs w:val="28"/>
        </w:rPr>
        <w:t xml:space="preserve"> «Находчивый медвежонок»</w:t>
      </w:r>
    </w:p>
    <w:p w:rsidR="007454F1" w:rsidRPr="00F02160" w:rsidRDefault="007454F1" w:rsidP="003A0AB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454F1" w:rsidRPr="00F02160" w:rsidRDefault="007454F1" w:rsidP="003A0AB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Жил-был медвежонок. Каждое утро, как только проснётся, он чистил зубки   </w:t>
      </w:r>
      <w:r w:rsidRPr="00F02160">
        <w:rPr>
          <w:rFonts w:ascii="Times New Roman" w:hAnsi="Times New Roman"/>
          <w:b/>
          <w:i/>
          <w:sz w:val="28"/>
          <w:szCs w:val="28"/>
        </w:rPr>
        <w:t>«Чистим зубки»</w:t>
      </w:r>
      <w:r w:rsidRPr="00F02160">
        <w:rPr>
          <w:rFonts w:ascii="Times New Roman" w:hAnsi="Times New Roman"/>
          <w:sz w:val="28"/>
          <w:szCs w:val="28"/>
        </w:rPr>
        <w:t xml:space="preserve"> и отправлялся на прогулку. Ведь вокруг столько всего интересного!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3" type="#_x0000_t75" style="position:absolute;left:0;text-align:left;margin-left:0;margin-top:1pt;width:81pt;height:105.85pt;z-index:251656192">
            <v:imagedata r:id="rId14" o:title="" croptop="1305f" cropleft="5461f" cropright="10923f"/>
            <w10:wrap type="square"/>
          </v:shape>
        </w:pict>
      </w:r>
      <w:r w:rsidRPr="00F02160">
        <w:rPr>
          <w:rFonts w:ascii="Times New Roman" w:hAnsi="Times New Roman"/>
          <w:sz w:val="28"/>
          <w:szCs w:val="28"/>
        </w:rPr>
        <w:t xml:space="preserve">Однажды гулял он так летним солнечным днём, пока не почувствовал, что очень проголодался. Медвежонок погладил лапкой свой животик и задумался, где бы раздобыть вкусную, сладкую землянику   </w:t>
      </w:r>
      <w:r w:rsidRPr="00F02160">
        <w:rPr>
          <w:rFonts w:ascii="Times New Roman" w:hAnsi="Times New Roman"/>
          <w:b/>
          <w:i/>
          <w:sz w:val="28"/>
          <w:szCs w:val="28"/>
        </w:rPr>
        <w:t>«Погладим зубками язычок, губки».</w:t>
      </w:r>
      <w:r w:rsidRPr="00F02160">
        <w:rPr>
          <w:rFonts w:ascii="Times New Roman" w:hAnsi="Times New Roman"/>
          <w:sz w:val="28"/>
          <w:szCs w:val="28"/>
        </w:rPr>
        <w:t xml:space="preserve"> </w:t>
      </w:r>
    </w:p>
    <w:p w:rsidR="007454F1" w:rsidRPr="00F02160" w:rsidRDefault="007454F1" w:rsidP="003A0AB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Оглянулся медвежонок вокруг и решил поискать полянку с ягодами. Сначала ему пришлось спуститься с горки   </w:t>
      </w:r>
      <w:r w:rsidRPr="00F02160">
        <w:rPr>
          <w:rFonts w:ascii="Times New Roman" w:hAnsi="Times New Roman"/>
          <w:b/>
          <w:i/>
          <w:sz w:val="28"/>
          <w:szCs w:val="28"/>
        </w:rPr>
        <w:t>«Горка».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Мишка остановился под деревом, чтобы немного передохнуть и тут услышал, что над его головой запела какая-то птица  </w:t>
      </w:r>
      <w:r w:rsidRPr="00F02160">
        <w:rPr>
          <w:rFonts w:ascii="Times New Roman" w:hAnsi="Times New Roman"/>
          <w:b/>
          <w:i/>
          <w:sz w:val="28"/>
          <w:szCs w:val="28"/>
        </w:rPr>
        <w:t xml:space="preserve"> «Паровозик свистит».</w:t>
      </w:r>
    </w:p>
    <w:p w:rsidR="007454F1" w:rsidRPr="00F02160" w:rsidRDefault="007454F1" w:rsidP="003A0AB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Медвежонок запрокинул голову и вежливо спросил: «Уважаемая птица, вы так высоко сидите, может быть вам видна полянка с земляникой? Подскажите, в какую сторону мне идти!». Но ему никто не ответил. Мишка почесал голову лапой и подумал, что птица его не услышала и что ему нужно забраться повыше и крикнуть погромче. Он подпрыгнул, уцепился лапами за ствол и стал медленно, упираясь изо всех сил подниматься наверх   </w:t>
      </w:r>
      <w:r w:rsidRPr="00F02160">
        <w:rPr>
          <w:rFonts w:ascii="Times New Roman" w:hAnsi="Times New Roman"/>
          <w:b/>
          <w:i/>
          <w:sz w:val="28"/>
          <w:szCs w:val="28"/>
        </w:rPr>
        <w:t>«Язык силач».</w:t>
      </w:r>
      <w:r w:rsidRPr="00F02160">
        <w:rPr>
          <w:rFonts w:ascii="Times New Roman" w:hAnsi="Times New Roman"/>
          <w:sz w:val="28"/>
          <w:szCs w:val="28"/>
        </w:rPr>
        <w:t xml:space="preserve"> </w:t>
      </w:r>
    </w:p>
    <w:p w:rsidR="007454F1" w:rsidRPr="00F02160" w:rsidRDefault="007454F1" w:rsidP="003A0AB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Потом медвежонок еще немного подтянулся, повис на ветке и стал раскачиваться </w:t>
      </w:r>
      <w:r w:rsidRPr="00F02160">
        <w:rPr>
          <w:rFonts w:ascii="Times New Roman" w:hAnsi="Times New Roman"/>
          <w:b/>
          <w:i/>
          <w:sz w:val="28"/>
          <w:szCs w:val="28"/>
        </w:rPr>
        <w:t>«Качели».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«Эй, есть там кто-нибудь?!»- закричал медвежонок, но ему снова никто не ответил. Тогда он поднялся ещё повыше, от усилия даже вытянул язычок   </w:t>
      </w:r>
      <w:r w:rsidRPr="00F02160">
        <w:rPr>
          <w:rFonts w:ascii="Times New Roman" w:hAnsi="Times New Roman"/>
          <w:b/>
          <w:i/>
          <w:sz w:val="28"/>
          <w:szCs w:val="28"/>
        </w:rPr>
        <w:t>«Лопаточка»,</w:t>
      </w:r>
      <w:r w:rsidRPr="00F02160">
        <w:rPr>
          <w:rFonts w:ascii="Times New Roman" w:hAnsi="Times New Roman"/>
          <w:sz w:val="28"/>
          <w:szCs w:val="28"/>
        </w:rPr>
        <w:t xml:space="preserve"> 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>и вдруг с высоты увидел полянку, на которой росло очень много земляники.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- Ура! Как хорошо, что я придумал залезть на дерево! — закричал медвежонок и так быстро, как только мог, скатился с дерева   </w:t>
      </w:r>
      <w:r w:rsidRPr="00F02160">
        <w:rPr>
          <w:rFonts w:ascii="Times New Roman" w:hAnsi="Times New Roman"/>
          <w:b/>
          <w:i/>
          <w:sz w:val="28"/>
          <w:szCs w:val="28"/>
        </w:rPr>
        <w:t>«Катушка».</w:t>
      </w:r>
    </w:p>
    <w:p w:rsidR="007454F1" w:rsidRPr="00F02160" w:rsidRDefault="007454F1" w:rsidP="003A0AB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>Под деревом он отдышался и поскорее побежал на полянку, чтобы, наконец, подкрепиться.</w:t>
      </w:r>
    </w:p>
    <w:p w:rsidR="007454F1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54F1" w:rsidRDefault="007454F1" w:rsidP="003A0AB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02160">
        <w:rPr>
          <w:rFonts w:ascii="Times New Roman" w:hAnsi="Times New Roman"/>
          <w:b/>
          <w:sz w:val="28"/>
          <w:szCs w:val="28"/>
        </w:rPr>
        <w:t>«Невоспитанный мышонок»</w:t>
      </w:r>
    </w:p>
    <w:p w:rsidR="007454F1" w:rsidRPr="00F02160" w:rsidRDefault="007454F1" w:rsidP="003A0AB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454F1" w:rsidRPr="00F02160" w:rsidRDefault="007454F1" w:rsidP="003A0AB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Жил в лесу один невоспитанный мышонок. Он никому не говорил «доброе утро» и «спокойной ночи». Рассердились на него все звери в лесу — не хотят с ним дружить. Грустно стало мышонку. Пошел он к маме и спросил: «Как мне помириться со всеми зверями в лесу? ». Мама отвечает ему, что нужно быть со всеми вежливым. Мышонок решил исправиться, почистил зубки </w:t>
      </w:r>
      <w:r w:rsidRPr="00F02160">
        <w:rPr>
          <w:rFonts w:ascii="Times New Roman" w:hAnsi="Times New Roman"/>
          <w:b/>
          <w:i/>
          <w:sz w:val="28"/>
          <w:szCs w:val="28"/>
        </w:rPr>
        <w:t>«Почистим зубки»,</w:t>
      </w:r>
      <w:r w:rsidRPr="00F02160">
        <w:rPr>
          <w:rFonts w:ascii="Times New Roman" w:hAnsi="Times New Roman"/>
          <w:sz w:val="28"/>
          <w:szCs w:val="28"/>
        </w:rPr>
        <w:t xml:space="preserve"> причесался   </w:t>
      </w:r>
      <w:r w:rsidRPr="00F02160">
        <w:rPr>
          <w:rFonts w:ascii="Times New Roman" w:hAnsi="Times New Roman"/>
          <w:b/>
          <w:i/>
          <w:sz w:val="28"/>
          <w:szCs w:val="28"/>
        </w:rPr>
        <w:t>«Расчёска».</w:t>
      </w:r>
    </w:p>
    <w:p w:rsidR="007454F1" w:rsidRPr="00F02160" w:rsidRDefault="007454F1" w:rsidP="003A0AB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Видит, зайчик на качелях качается   </w:t>
      </w:r>
      <w:r w:rsidRPr="00F02160">
        <w:rPr>
          <w:rFonts w:ascii="Times New Roman" w:hAnsi="Times New Roman"/>
          <w:b/>
          <w:i/>
          <w:sz w:val="28"/>
          <w:szCs w:val="28"/>
        </w:rPr>
        <w:t xml:space="preserve">«Качели». </w:t>
      </w:r>
      <w:r w:rsidRPr="00F02160">
        <w:rPr>
          <w:rFonts w:ascii="Times New Roman" w:hAnsi="Times New Roman"/>
          <w:sz w:val="28"/>
          <w:szCs w:val="28"/>
        </w:rPr>
        <w:t xml:space="preserve"> Подошёл и громко поздоровался «Доброе утро!».</w:t>
      </w:r>
    </w:p>
    <w:p w:rsidR="007454F1" w:rsidRPr="00F02160" w:rsidRDefault="007454F1" w:rsidP="003A0AB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Улыбнулся зайчик и угостил мышонка морковкой. Обрадовался мышонок и пошёл дальше. Навстречу  змейка ползёт   </w:t>
      </w:r>
      <w:r w:rsidRPr="00F02160">
        <w:rPr>
          <w:rFonts w:ascii="Times New Roman" w:hAnsi="Times New Roman"/>
          <w:b/>
          <w:i/>
          <w:sz w:val="28"/>
          <w:szCs w:val="28"/>
        </w:rPr>
        <w:t xml:space="preserve">«Быстрая змейка», </w:t>
      </w:r>
      <w:r w:rsidRPr="00F02160">
        <w:rPr>
          <w:rFonts w:ascii="Times New Roman" w:hAnsi="Times New Roman"/>
          <w:sz w:val="28"/>
          <w:szCs w:val="28"/>
        </w:rPr>
        <w:t xml:space="preserve">в язычке гирьку держит, чтоб сильным был   </w:t>
      </w:r>
      <w:r w:rsidRPr="00F02160">
        <w:rPr>
          <w:rFonts w:ascii="Times New Roman" w:hAnsi="Times New Roman"/>
          <w:b/>
          <w:i/>
          <w:sz w:val="28"/>
          <w:szCs w:val="28"/>
        </w:rPr>
        <w:t>«Язык-силач».</w:t>
      </w:r>
    </w:p>
    <w:p w:rsidR="007454F1" w:rsidRPr="00F02160" w:rsidRDefault="007454F1" w:rsidP="003A0AB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И с ней поздоровался мышонок. Удивилась змейка и гирьку уронила. Очень понравилось мышонку быть вежливым. Побежал он дальше, чтобы еще с кем-нибудь поздороваться. Видит, сидит на дереве ворона и во рту бублик держит   </w:t>
      </w:r>
      <w:r w:rsidRPr="00F02160">
        <w:rPr>
          <w:rFonts w:ascii="Times New Roman" w:hAnsi="Times New Roman"/>
          <w:b/>
          <w:sz w:val="28"/>
          <w:szCs w:val="28"/>
        </w:rPr>
        <w:t>«Бублик».</w:t>
      </w:r>
    </w:p>
    <w:p w:rsidR="007454F1" w:rsidRPr="00F02160" w:rsidRDefault="007454F1" w:rsidP="003A0AB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>Мышонок громко закричал ей «Доброе утро!». Ворона каркнула в ответ и полетела всем рассказывать, какой мышонок стал вежливый.</w:t>
      </w:r>
    </w:p>
    <w:p w:rsidR="007454F1" w:rsidRPr="00F02160" w:rsidRDefault="007454F1" w:rsidP="003A0AB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А мышонок всё бегал по лесу, со всеми здоровался и так устал, что споткнулся и покатился с горки (упражнение </w:t>
      </w:r>
      <w:r w:rsidRPr="00F02160">
        <w:rPr>
          <w:rFonts w:ascii="Times New Roman" w:hAnsi="Times New Roman"/>
          <w:b/>
          <w:i/>
          <w:sz w:val="28"/>
          <w:szCs w:val="28"/>
        </w:rPr>
        <w:t>«Горка».</w:t>
      </w:r>
    </w:p>
    <w:p w:rsidR="007454F1" w:rsidRPr="00F02160" w:rsidRDefault="007454F1" w:rsidP="003A0AB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Едва в воду не упал. Хорошо, заборчик его удержал, который лягушата построили  </w:t>
      </w:r>
      <w:r w:rsidRPr="00F02160">
        <w:rPr>
          <w:rFonts w:ascii="Times New Roman" w:hAnsi="Times New Roman"/>
          <w:b/>
          <w:i/>
          <w:sz w:val="28"/>
          <w:szCs w:val="28"/>
        </w:rPr>
        <w:t>«Заборчик».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>Отдохнул, огляделся по сторонам, видит: лягушки прыгают, приглашают его поиграть с ними.</w:t>
      </w:r>
    </w:p>
    <w:p w:rsidR="007454F1" w:rsidRPr="00F02160" w:rsidRDefault="007454F1" w:rsidP="003A0AB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Но мышонку некогда играть – еще не всем доброго утра пожелал. Бежит он по лесу и видит: на дереве летучая мышь проснулась. «Доброе утро!» — кричит ей мышонок. «Уже вечер наступил, — отвечает летучая мышь, — добрый вечер, мышонок!». И мышонок засвистел весело, как паровозик   </w:t>
      </w:r>
      <w:r w:rsidRPr="00F02160">
        <w:rPr>
          <w:rFonts w:ascii="Times New Roman" w:hAnsi="Times New Roman"/>
          <w:b/>
          <w:i/>
          <w:sz w:val="28"/>
          <w:szCs w:val="28"/>
        </w:rPr>
        <w:t>«Паровозик свистит».</w:t>
      </w:r>
      <w:r w:rsidRPr="00F02160">
        <w:rPr>
          <w:rFonts w:ascii="Times New Roman" w:hAnsi="Times New Roman"/>
          <w:sz w:val="28"/>
          <w:szCs w:val="28"/>
        </w:rPr>
        <w:t xml:space="preserve"> И побежал домой, чтобы мама не волновалась, что его так долго нет.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F02160">
        <w:rPr>
          <w:rFonts w:ascii="Times New Roman" w:hAnsi="Times New Roman"/>
          <w:i/>
          <w:sz w:val="28"/>
          <w:szCs w:val="28"/>
        </w:rPr>
        <w:t>Полезно, чтобы дети повторяли сказки с родителями, воспитателями. Подобное закрепление материла, может быть дополнительным заданием по развитию лексики, грамматики,  связной речи.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F02160">
        <w:rPr>
          <w:rFonts w:ascii="Times New Roman" w:hAnsi="Times New Roman"/>
          <w:i/>
          <w:sz w:val="28"/>
          <w:szCs w:val="28"/>
        </w:rPr>
        <w:t>Удачи вам в занятиях, радости в общении!</w:t>
      </w:r>
    </w:p>
    <w:p w:rsidR="007454F1" w:rsidRPr="00F02160" w:rsidRDefault="007454F1" w:rsidP="003A0AB2">
      <w:pPr>
        <w:tabs>
          <w:tab w:val="left" w:pos="426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7454F1" w:rsidRDefault="007454F1" w:rsidP="003A0AB2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454F1" w:rsidRDefault="007454F1" w:rsidP="003A0AB2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454F1" w:rsidRDefault="007454F1" w:rsidP="003A0AB2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454F1" w:rsidRDefault="007454F1" w:rsidP="003A0AB2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454F1" w:rsidRDefault="007454F1" w:rsidP="003A0AB2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454F1" w:rsidRPr="00F02160" w:rsidRDefault="007454F1" w:rsidP="00F02160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</w:t>
      </w:r>
    </w:p>
    <w:p w:rsidR="007454F1" w:rsidRPr="00F02160" w:rsidRDefault="007454F1" w:rsidP="00F0216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02160">
        <w:rPr>
          <w:rFonts w:ascii="Times New Roman" w:hAnsi="Times New Roman"/>
          <w:b/>
          <w:sz w:val="28"/>
          <w:szCs w:val="28"/>
        </w:rPr>
        <w:t>Описание артикуляционных упр</w:t>
      </w:r>
      <w:r>
        <w:rPr>
          <w:rFonts w:ascii="Times New Roman" w:hAnsi="Times New Roman"/>
          <w:b/>
          <w:sz w:val="28"/>
          <w:szCs w:val="28"/>
        </w:rPr>
        <w:t>ажнений, используемых в сказках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 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b/>
          <w:sz w:val="28"/>
          <w:szCs w:val="28"/>
        </w:rPr>
        <w:t>«Расческа»:</w:t>
      </w:r>
      <w:r w:rsidRPr="00F02160">
        <w:rPr>
          <w:rFonts w:ascii="Times New Roman" w:hAnsi="Times New Roman"/>
          <w:sz w:val="28"/>
          <w:szCs w:val="28"/>
        </w:rPr>
        <w:t xml:space="preserve"> </w:t>
      </w:r>
      <w:r w:rsidRPr="00F02160">
        <w:rPr>
          <w:rFonts w:ascii="Times New Roman" w:hAnsi="Times New Roman"/>
          <w:b/>
          <w:sz w:val="28"/>
          <w:szCs w:val="28"/>
        </w:rPr>
        <w:t>«причесываем»</w:t>
      </w:r>
      <w:r w:rsidRPr="00F02160">
        <w:rPr>
          <w:rFonts w:ascii="Times New Roman" w:hAnsi="Times New Roman"/>
          <w:sz w:val="28"/>
          <w:szCs w:val="28"/>
        </w:rPr>
        <w:t xml:space="preserve"> зубами по очереди верхнюю и нижнюю губы.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b/>
          <w:sz w:val="28"/>
          <w:szCs w:val="28"/>
        </w:rPr>
        <w:t>«Лягушки улыбаются»:</w:t>
      </w:r>
      <w:r w:rsidRPr="00F02160">
        <w:rPr>
          <w:rFonts w:ascii="Times New Roman" w:hAnsi="Times New Roman"/>
          <w:sz w:val="28"/>
          <w:szCs w:val="28"/>
        </w:rPr>
        <w:t xml:space="preserve"> научится улыбаться открытой улыбкой.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b/>
          <w:sz w:val="28"/>
          <w:szCs w:val="28"/>
        </w:rPr>
        <w:t>«Заборчик»:</w:t>
      </w:r>
      <w:r w:rsidRPr="00F02160">
        <w:rPr>
          <w:rFonts w:ascii="Times New Roman" w:hAnsi="Times New Roman"/>
          <w:sz w:val="28"/>
          <w:szCs w:val="28"/>
        </w:rPr>
        <w:t xml:space="preserve"> научится непроизвольно удерживать улыбку, приоткрывая зубки.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b/>
          <w:sz w:val="28"/>
          <w:szCs w:val="28"/>
        </w:rPr>
        <w:t>«Хобот слоненка»:</w:t>
      </w:r>
      <w:r w:rsidRPr="00F02160">
        <w:rPr>
          <w:rFonts w:ascii="Times New Roman" w:hAnsi="Times New Roman"/>
          <w:sz w:val="28"/>
          <w:szCs w:val="28"/>
        </w:rPr>
        <w:t xml:space="preserve"> вытянуть губы вперед и сомкнуть.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b/>
          <w:sz w:val="28"/>
          <w:szCs w:val="28"/>
        </w:rPr>
        <w:t>«Бублик»:</w:t>
      </w:r>
      <w:r w:rsidRPr="00F02160">
        <w:rPr>
          <w:rFonts w:ascii="Times New Roman" w:hAnsi="Times New Roman"/>
          <w:sz w:val="28"/>
          <w:szCs w:val="28"/>
        </w:rPr>
        <w:t xml:space="preserve"> плавно округлить губы и не смыкать под счет до 5.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b/>
          <w:sz w:val="28"/>
          <w:szCs w:val="28"/>
        </w:rPr>
        <w:t>«Часики»:</w:t>
      </w:r>
      <w:r w:rsidRPr="00F02160">
        <w:rPr>
          <w:rFonts w:ascii="Times New Roman" w:hAnsi="Times New Roman"/>
          <w:sz w:val="28"/>
          <w:szCs w:val="28"/>
        </w:rPr>
        <w:t xml:space="preserve"> открыть рот, высунуть узкий язык; тянуть его попеременно то вправо, то влево.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b/>
          <w:sz w:val="28"/>
          <w:szCs w:val="28"/>
        </w:rPr>
        <w:t>«Лопаточка»:</w:t>
      </w:r>
      <w:r w:rsidRPr="00F02160">
        <w:rPr>
          <w:rFonts w:ascii="Times New Roman" w:hAnsi="Times New Roman"/>
          <w:sz w:val="28"/>
          <w:szCs w:val="28"/>
        </w:rPr>
        <w:t xml:space="preserve"> необходимо научиться расслаблять мышцы языка, удерживая его широким.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>Улыбнуться, приоткрыть рот, положить широкий язык на нижнюю губу, подержать его в таком положении, считая до 5.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>Занести лопатку в рот. Затем опустить лопатку за нижние зубы, стараясь, чтобы язык лежал спокойно, не дрожал и не шевелился.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b/>
          <w:sz w:val="28"/>
          <w:szCs w:val="28"/>
        </w:rPr>
        <w:t>«Чищу зубы»:</w:t>
      </w:r>
      <w:r w:rsidRPr="00F02160">
        <w:rPr>
          <w:rFonts w:ascii="Times New Roman" w:hAnsi="Times New Roman"/>
          <w:sz w:val="28"/>
          <w:szCs w:val="28"/>
        </w:rPr>
        <w:t xml:space="preserve"> улыбнуться, приоткрыть рот, почистить кончиком язычка нижние зубы, делая движение из стороны в сторону.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54F1" w:rsidRPr="00F02160" w:rsidRDefault="007454F1" w:rsidP="003A0AB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b/>
          <w:sz w:val="28"/>
          <w:szCs w:val="28"/>
        </w:rPr>
        <w:t>«Паровозик свистит»:</w:t>
      </w:r>
      <w:r w:rsidRPr="00F02160">
        <w:rPr>
          <w:rFonts w:ascii="Times New Roman" w:hAnsi="Times New Roman"/>
          <w:sz w:val="28"/>
          <w:szCs w:val="28"/>
        </w:rPr>
        <w:t xml:space="preserve"> поднести ко рту чистый пузырек, кончик язычка слегка высунуть, чтобы он касался горлышка, выдыхать воздух плавно в пузырек.</w:t>
      </w:r>
    </w:p>
    <w:p w:rsidR="007454F1" w:rsidRPr="00F02160" w:rsidRDefault="007454F1" w:rsidP="003A0AB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b/>
          <w:sz w:val="28"/>
          <w:szCs w:val="28"/>
        </w:rPr>
        <w:t>«Язык-силач»:</w:t>
      </w:r>
      <w:r w:rsidRPr="00F02160">
        <w:rPr>
          <w:rFonts w:ascii="Times New Roman" w:hAnsi="Times New Roman"/>
          <w:sz w:val="28"/>
          <w:szCs w:val="28"/>
        </w:rPr>
        <w:t xml:space="preserve"> слегка улыбнуться, приоткрыть рот, опустить широкий кончик язычка к нижним передним зубам; упирать язык в зубы.</w:t>
      </w:r>
    </w:p>
    <w:p w:rsidR="007454F1" w:rsidRPr="00F02160" w:rsidRDefault="007454F1" w:rsidP="003A0AB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b/>
          <w:sz w:val="28"/>
          <w:szCs w:val="28"/>
        </w:rPr>
        <w:t>«Качели»:</w:t>
      </w:r>
      <w:r w:rsidRPr="00F02160">
        <w:rPr>
          <w:rFonts w:ascii="Times New Roman" w:hAnsi="Times New Roman"/>
          <w:sz w:val="28"/>
          <w:szCs w:val="28"/>
        </w:rPr>
        <w:t xml:space="preserve"> улыбнуться, открыть рот как при звуке «А»; опустить широкий кончик язычка за нижние зубы (с внутренней стороны) и подержать под счет «раз»; поднять широкий язык за верхние зубы и подержать под счет «два»; повторить несколько раз, следить, чтобы работал только язычок, а не нижняя челюсть.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b/>
          <w:sz w:val="28"/>
          <w:szCs w:val="28"/>
        </w:rPr>
        <w:t>«Горка»:</w:t>
      </w:r>
      <w:r w:rsidRPr="00F02160">
        <w:rPr>
          <w:rFonts w:ascii="Times New Roman" w:hAnsi="Times New Roman"/>
          <w:sz w:val="28"/>
          <w:szCs w:val="28"/>
        </w:rPr>
        <w:t xml:space="preserve"> открыть широко рот, широкий язык опустить за нижние зубы, упереться в них языком; плотно прижать боковые края к верхним коренным зубам.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F02160">
        <w:rPr>
          <w:rFonts w:ascii="Times New Roman" w:hAnsi="Times New Roman"/>
          <w:b/>
          <w:i/>
          <w:sz w:val="28"/>
          <w:szCs w:val="28"/>
        </w:rPr>
        <w:t>Упражнения для правильного произнесения шипящих звуков, звуков Л, ЛЬ, Р, РЬ.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>Научиться вытягивать губы трубочкой и удерживать их в таком положении. (</w:t>
      </w:r>
      <w:r w:rsidRPr="00F02160">
        <w:rPr>
          <w:rFonts w:ascii="Times New Roman" w:hAnsi="Times New Roman"/>
          <w:b/>
          <w:i/>
          <w:sz w:val="28"/>
          <w:szCs w:val="28"/>
        </w:rPr>
        <w:t>упражнение «Хобот слоненка», «Трубочка»).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b/>
          <w:i/>
          <w:sz w:val="28"/>
          <w:szCs w:val="28"/>
        </w:rPr>
        <w:t>«Чашечка»:</w:t>
      </w:r>
      <w:r w:rsidRPr="00F02160">
        <w:rPr>
          <w:rFonts w:ascii="Times New Roman" w:hAnsi="Times New Roman"/>
          <w:sz w:val="28"/>
          <w:szCs w:val="28"/>
        </w:rPr>
        <w:t xml:space="preserve"> широко открыть рот, язык-лопатку положить на нижнюю губу, приподнять края языка и получится пиала.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b/>
          <w:i/>
          <w:sz w:val="28"/>
          <w:szCs w:val="28"/>
        </w:rPr>
        <w:t>«Вкусное варенье»:</w:t>
      </w:r>
      <w:r w:rsidRPr="00F02160">
        <w:rPr>
          <w:rFonts w:ascii="Times New Roman" w:hAnsi="Times New Roman"/>
          <w:sz w:val="28"/>
          <w:szCs w:val="28"/>
        </w:rPr>
        <w:t xml:space="preserve"> широким кончиком язычка «слизать варенье» с верхней губы, делая движения языком сверху вниз.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b/>
          <w:i/>
          <w:sz w:val="28"/>
          <w:szCs w:val="28"/>
        </w:rPr>
        <w:t>«Быстрая змейка»:</w:t>
      </w:r>
      <w:r w:rsidRPr="00F02160">
        <w:rPr>
          <w:rFonts w:ascii="Times New Roman" w:hAnsi="Times New Roman"/>
          <w:sz w:val="28"/>
          <w:szCs w:val="28"/>
        </w:rPr>
        <w:t xml:space="preserve"> напряженным языком движения изо рта, затем обратно в рот; движения языком из стороны в сторону; движения языком вправо-влево по верхним альвеолам; спрятать язычок в рот.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b/>
          <w:i/>
          <w:sz w:val="28"/>
          <w:szCs w:val="28"/>
        </w:rPr>
        <w:t>«Лошадка»:</w:t>
      </w:r>
      <w:r w:rsidRPr="00F02160">
        <w:rPr>
          <w:rFonts w:ascii="Times New Roman" w:hAnsi="Times New Roman"/>
          <w:sz w:val="28"/>
          <w:szCs w:val="28"/>
        </w:rPr>
        <w:t xml:space="preserve"> улыбнуться, приоткрыть рот, пощелкать медленно кончиком языка; стараться, чтобы нижняя челюсть и губы не двигались, а работал только язык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F02160">
        <w:rPr>
          <w:rFonts w:ascii="Times New Roman" w:hAnsi="Times New Roman"/>
          <w:b/>
          <w:i/>
          <w:sz w:val="28"/>
          <w:szCs w:val="28"/>
        </w:rPr>
        <w:t>«Птенчик»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>Рот широко открыт, язык спокойно лежит в ротовой полости.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F02160">
        <w:rPr>
          <w:rFonts w:ascii="Times New Roman" w:hAnsi="Times New Roman"/>
          <w:b/>
          <w:i/>
          <w:sz w:val="28"/>
          <w:szCs w:val="28"/>
        </w:rPr>
        <w:t>«Улыбочка»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>Губы удерживаются в улыбке. Зубы не видны.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F02160">
        <w:rPr>
          <w:rFonts w:ascii="Times New Roman" w:hAnsi="Times New Roman"/>
          <w:b/>
          <w:i/>
          <w:sz w:val="28"/>
          <w:szCs w:val="28"/>
        </w:rPr>
        <w:t>«Хоботок»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>Сомкнутые губы вытянуть вперед.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F02160">
        <w:rPr>
          <w:rFonts w:ascii="Times New Roman" w:hAnsi="Times New Roman"/>
          <w:b/>
          <w:i/>
          <w:sz w:val="28"/>
          <w:szCs w:val="28"/>
        </w:rPr>
        <w:t>«Бублик»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 Губы округлить и чуть вытянуть вперед так, чтобы верхние и нижние резцы были видны.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F02160">
        <w:rPr>
          <w:rFonts w:ascii="Times New Roman" w:hAnsi="Times New Roman"/>
          <w:b/>
          <w:i/>
          <w:sz w:val="28"/>
          <w:szCs w:val="28"/>
        </w:rPr>
        <w:t>«Барабанщик», «Дятел».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 xml:space="preserve">Улыбнуться, открыть рот и постучать кончиком языка в верхние резцы, многократно и отчетливо 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>произносит: «д-д-д».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F02160">
        <w:rPr>
          <w:rFonts w:ascii="Times New Roman" w:hAnsi="Times New Roman"/>
          <w:b/>
          <w:i/>
          <w:sz w:val="28"/>
          <w:szCs w:val="28"/>
        </w:rPr>
        <w:t>«Гармошка»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>Рот закрыть. Язык присосать к небу. Не отрывая языка от неба, сильно оттягивать вниз нижнюю челюсть.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F02160">
        <w:rPr>
          <w:rFonts w:ascii="Times New Roman" w:hAnsi="Times New Roman"/>
          <w:b/>
          <w:i/>
          <w:sz w:val="28"/>
          <w:szCs w:val="28"/>
        </w:rPr>
        <w:t>«Горка», «Киска сердится»</w:t>
      </w:r>
    </w:p>
    <w:p w:rsidR="007454F1" w:rsidRPr="00F02160" w:rsidRDefault="007454F1" w:rsidP="003A0A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>Рот открыть. Кончик языка упереть в нижние резцы, спинку языка поднять вверх.</w:t>
      </w:r>
    </w:p>
    <w:p w:rsidR="007454F1" w:rsidRPr="00F02160" w:rsidRDefault="007454F1" w:rsidP="003A0AB2">
      <w:pPr>
        <w:spacing w:after="0" w:line="240" w:lineRule="auto"/>
        <w:jc w:val="both"/>
        <w:rPr>
          <w:sz w:val="28"/>
          <w:szCs w:val="28"/>
        </w:rPr>
      </w:pPr>
    </w:p>
    <w:p w:rsidR="007454F1" w:rsidRPr="00F02160" w:rsidRDefault="007454F1" w:rsidP="009E0D54">
      <w:pPr>
        <w:spacing w:after="0" w:line="240" w:lineRule="auto"/>
        <w:rPr>
          <w:sz w:val="28"/>
          <w:szCs w:val="28"/>
        </w:rPr>
      </w:pPr>
    </w:p>
    <w:p w:rsidR="007454F1" w:rsidRPr="00F02160" w:rsidRDefault="007454F1" w:rsidP="009E0D54">
      <w:pPr>
        <w:spacing w:after="0"/>
        <w:rPr>
          <w:rFonts w:ascii="Times New Roman" w:hAnsi="Times New Roman"/>
          <w:b/>
          <w:sz w:val="28"/>
          <w:szCs w:val="28"/>
        </w:rPr>
      </w:pPr>
      <w:r w:rsidRPr="00F02160">
        <w:rPr>
          <w:rFonts w:ascii="Times New Roman" w:hAnsi="Times New Roman"/>
          <w:b/>
          <w:sz w:val="28"/>
          <w:szCs w:val="28"/>
        </w:rPr>
        <w:t>Литература</w:t>
      </w:r>
    </w:p>
    <w:p w:rsidR="007454F1" w:rsidRDefault="007454F1" w:rsidP="00F02160">
      <w:pPr>
        <w:numPr>
          <w:ilvl w:val="0"/>
          <w:numId w:val="1"/>
        </w:numPr>
        <w:tabs>
          <w:tab w:val="clear" w:pos="720"/>
          <w:tab w:val="num" w:pos="360"/>
        </w:tabs>
        <w:spacing w:after="0"/>
        <w:ind w:left="360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>Буденная Т.Б.  «Логопедическая гимнастика»  Методическое пособие Санкт – Петербург «Детство-Пресс» 2003г</w:t>
      </w:r>
      <w:r>
        <w:rPr>
          <w:rFonts w:ascii="Times New Roman" w:hAnsi="Times New Roman"/>
          <w:sz w:val="28"/>
          <w:szCs w:val="28"/>
        </w:rPr>
        <w:t>.</w:t>
      </w:r>
    </w:p>
    <w:p w:rsidR="007454F1" w:rsidRPr="00F02160" w:rsidRDefault="007454F1" w:rsidP="00F02160">
      <w:pPr>
        <w:numPr>
          <w:ilvl w:val="0"/>
          <w:numId w:val="1"/>
        </w:numPr>
        <w:tabs>
          <w:tab w:val="clear" w:pos="720"/>
          <w:tab w:val="num" w:pos="360"/>
        </w:tabs>
        <w:spacing w:after="0"/>
        <w:ind w:left="360"/>
        <w:rPr>
          <w:rFonts w:ascii="Times New Roman" w:hAnsi="Times New Roman"/>
          <w:sz w:val="28"/>
          <w:szCs w:val="28"/>
        </w:rPr>
      </w:pPr>
      <w:r w:rsidRPr="00F02160">
        <w:rPr>
          <w:rFonts w:ascii="Times New Roman" w:hAnsi="Times New Roman"/>
          <w:sz w:val="28"/>
          <w:szCs w:val="28"/>
        </w:rPr>
        <w:t>Сборник материалов «Логопед для ДОУ» Творческий центр Москва 2005г.</w:t>
      </w:r>
    </w:p>
    <w:p w:rsidR="007454F1" w:rsidRPr="003A0AB2" w:rsidRDefault="007454F1" w:rsidP="00C34CFE">
      <w:pPr>
        <w:rPr>
          <w:rFonts w:ascii="Times New Roman" w:hAnsi="Times New Roman"/>
          <w:sz w:val="24"/>
          <w:szCs w:val="24"/>
        </w:rPr>
      </w:pPr>
    </w:p>
    <w:p w:rsidR="007454F1" w:rsidRDefault="007454F1" w:rsidP="00C34CFE"/>
    <w:p w:rsidR="007454F1" w:rsidRDefault="007454F1" w:rsidP="00C34CFE">
      <w:pPr>
        <w:ind w:left="-142"/>
        <w:jc w:val="both"/>
        <w:rPr>
          <w:rFonts w:ascii="Times New Roman" w:hAnsi="Times New Roman"/>
          <w:sz w:val="24"/>
          <w:szCs w:val="24"/>
        </w:rPr>
      </w:pPr>
    </w:p>
    <w:p w:rsidR="007454F1" w:rsidRDefault="007454F1" w:rsidP="0013059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7454F1" w:rsidSect="00F02160">
      <w:footerReference w:type="even" r:id="rId15"/>
      <w:footerReference w:type="default" r:id="rId16"/>
      <w:pgSz w:w="11906" w:h="16838"/>
      <w:pgMar w:top="851" w:right="1247" w:bottom="567" w:left="124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54F1" w:rsidRDefault="007454F1">
      <w:r>
        <w:separator/>
      </w:r>
    </w:p>
  </w:endnote>
  <w:endnote w:type="continuationSeparator" w:id="1">
    <w:p w:rsidR="007454F1" w:rsidRDefault="007454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54F1" w:rsidRDefault="007454F1" w:rsidP="00E0075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454F1" w:rsidRDefault="007454F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54F1" w:rsidRPr="00F02160" w:rsidRDefault="007454F1" w:rsidP="00E00756">
    <w:pPr>
      <w:pStyle w:val="Footer"/>
      <w:framePr w:wrap="around" w:vAnchor="text" w:hAnchor="margin" w:xAlign="center" w:y="1"/>
      <w:rPr>
        <w:rStyle w:val="PageNumber"/>
        <w:rFonts w:ascii="Times New Roman" w:hAnsi="Times New Roman"/>
        <w:color w:val="808080"/>
      </w:rPr>
    </w:pPr>
    <w:r w:rsidRPr="00F02160">
      <w:rPr>
        <w:rStyle w:val="PageNumber"/>
        <w:rFonts w:ascii="Times New Roman" w:hAnsi="Times New Roman"/>
        <w:color w:val="808080"/>
      </w:rPr>
      <w:fldChar w:fldCharType="begin"/>
    </w:r>
    <w:r w:rsidRPr="00F02160">
      <w:rPr>
        <w:rStyle w:val="PageNumber"/>
        <w:rFonts w:ascii="Times New Roman" w:hAnsi="Times New Roman"/>
        <w:color w:val="808080"/>
      </w:rPr>
      <w:instrText xml:space="preserve">PAGE  </w:instrText>
    </w:r>
    <w:r w:rsidRPr="00F02160">
      <w:rPr>
        <w:rStyle w:val="PageNumber"/>
        <w:rFonts w:ascii="Times New Roman" w:hAnsi="Times New Roman"/>
        <w:color w:val="808080"/>
      </w:rPr>
      <w:fldChar w:fldCharType="separate"/>
    </w:r>
    <w:r>
      <w:rPr>
        <w:rStyle w:val="PageNumber"/>
        <w:rFonts w:ascii="Times New Roman" w:hAnsi="Times New Roman"/>
        <w:noProof/>
        <w:color w:val="808080"/>
      </w:rPr>
      <w:t>9</w:t>
    </w:r>
    <w:r w:rsidRPr="00F02160">
      <w:rPr>
        <w:rStyle w:val="PageNumber"/>
        <w:rFonts w:ascii="Times New Roman" w:hAnsi="Times New Roman"/>
        <w:color w:val="808080"/>
      </w:rPr>
      <w:fldChar w:fldCharType="end"/>
    </w:r>
  </w:p>
  <w:p w:rsidR="007454F1" w:rsidRDefault="007454F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54F1" w:rsidRDefault="007454F1">
      <w:r>
        <w:separator/>
      </w:r>
    </w:p>
  </w:footnote>
  <w:footnote w:type="continuationSeparator" w:id="1">
    <w:p w:rsidR="007454F1" w:rsidRDefault="007454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9C7003"/>
    <w:multiLevelType w:val="hybridMultilevel"/>
    <w:tmpl w:val="E7F2DA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27938"/>
    <w:rsid w:val="000F6F84"/>
    <w:rsid w:val="001177DC"/>
    <w:rsid w:val="0013059A"/>
    <w:rsid w:val="00282F77"/>
    <w:rsid w:val="00373FF9"/>
    <w:rsid w:val="003A0AB2"/>
    <w:rsid w:val="00427938"/>
    <w:rsid w:val="004A417A"/>
    <w:rsid w:val="00584835"/>
    <w:rsid w:val="00600743"/>
    <w:rsid w:val="00703DF2"/>
    <w:rsid w:val="007454F1"/>
    <w:rsid w:val="00750860"/>
    <w:rsid w:val="00800820"/>
    <w:rsid w:val="008C5352"/>
    <w:rsid w:val="00963E20"/>
    <w:rsid w:val="00976357"/>
    <w:rsid w:val="009A5850"/>
    <w:rsid w:val="009E0D54"/>
    <w:rsid w:val="009F0538"/>
    <w:rsid w:val="00A17D6C"/>
    <w:rsid w:val="00A33BC4"/>
    <w:rsid w:val="00A84EF5"/>
    <w:rsid w:val="00BB3948"/>
    <w:rsid w:val="00C22B02"/>
    <w:rsid w:val="00C31D63"/>
    <w:rsid w:val="00C34CFE"/>
    <w:rsid w:val="00CA50B3"/>
    <w:rsid w:val="00D5789C"/>
    <w:rsid w:val="00D9526B"/>
    <w:rsid w:val="00E00756"/>
    <w:rsid w:val="00E22ECC"/>
    <w:rsid w:val="00E41120"/>
    <w:rsid w:val="00F02160"/>
    <w:rsid w:val="00F53C48"/>
    <w:rsid w:val="00FB01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50B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F02160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85389"/>
    <w:rPr>
      <w:lang w:eastAsia="en-US"/>
    </w:rPr>
  </w:style>
  <w:style w:type="character" w:styleId="PageNumber">
    <w:name w:val="page number"/>
    <w:basedOn w:val="DefaultParagraphFont"/>
    <w:uiPriority w:val="99"/>
    <w:rsid w:val="00F02160"/>
    <w:rPr>
      <w:rFonts w:cs="Times New Roman"/>
    </w:rPr>
  </w:style>
  <w:style w:type="paragraph" w:styleId="Header">
    <w:name w:val="header"/>
    <w:basedOn w:val="Normal"/>
    <w:link w:val="HeaderChar"/>
    <w:uiPriority w:val="99"/>
    <w:rsid w:val="00F02160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85389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248</TotalTime>
  <Pages>9</Pages>
  <Words>2787</Words>
  <Characters>15891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2014-01-27T18:37:00Z</dcterms:created>
  <dcterms:modified xsi:type="dcterms:W3CDTF">2014-01-30T12:01:00Z</dcterms:modified>
</cp:coreProperties>
</file>